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0758" w14:textId="77777777" w:rsidR="0058475D" w:rsidRDefault="00335715" w:rsidP="00195C3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commentRangeStart w:id="0"/>
      <w:commentRangeEnd w:id="0"/>
      <w:r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0"/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commentRangeStart w:id="1"/>
      <w:r w:rsidR="0019659F">
        <w:rPr>
          <w:rFonts w:ascii="Times New Roman" w:hAnsi="Times New Roman" w:cs="Times New Roman"/>
          <w:b/>
          <w:sz w:val="32"/>
          <w:szCs w:val="32"/>
        </w:rPr>
        <w:t>Krátký n</w:t>
      </w:r>
      <w:r w:rsidR="00FD4E40" w:rsidRPr="00FD4E40">
        <w:rPr>
          <w:rFonts w:ascii="Times New Roman" w:hAnsi="Times New Roman" w:cs="Times New Roman"/>
          <w:b/>
          <w:sz w:val="32"/>
          <w:szCs w:val="32"/>
        </w:rPr>
        <w:t>ázev příspěvku</w:t>
      </w:r>
      <w:r w:rsidR="00195C31">
        <w:rPr>
          <w:rFonts w:ascii="Times New Roman" w:hAnsi="Times New Roman" w:cs="Times New Roman"/>
          <w:b/>
          <w:sz w:val="32"/>
          <w:szCs w:val="32"/>
        </w:rPr>
        <w:t xml:space="preserve"> v českém jazyce</w:t>
      </w:r>
      <w:commentRangeEnd w:id="1"/>
      <w:r w:rsidR="00195C31" w:rsidRPr="00FD4E40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1"/>
      </w:r>
      <w:r w:rsidR="00FD4E40" w:rsidRPr="00FD4E40">
        <w:rPr>
          <w:rFonts w:ascii="Times New Roman" w:hAnsi="Times New Roman" w:cs="Times New Roman"/>
          <w:b/>
          <w:sz w:val="32"/>
          <w:szCs w:val="32"/>
        </w:rPr>
        <w:t>.</w:t>
      </w:r>
    </w:p>
    <w:p w14:paraId="35D3B76D" w14:textId="77777777" w:rsidR="00195C31" w:rsidRPr="00195C31" w:rsidRDefault="006E0252" w:rsidP="001A6F0C">
      <w:pPr>
        <w:spacing w:after="360" w:line="36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Short paper title in English</w:t>
      </w:r>
      <w:commentRangeStart w:id="2"/>
      <w:commentRangeEnd w:id="2"/>
      <w:r w:rsidR="00195C31">
        <w:rPr>
          <w:rStyle w:val="Odkaznakoment"/>
          <w:rFonts w:ascii="Times New Roman" w:hAnsi="Times New Roman" w:cs="Times New Roman"/>
          <w:b/>
          <w:sz w:val="28"/>
          <w:szCs w:val="32"/>
        </w:rPr>
        <w:commentReference w:id="2"/>
      </w:r>
      <w:r>
        <w:rPr>
          <w:rFonts w:ascii="Times New Roman" w:hAnsi="Times New Roman" w:cs="Times New Roman"/>
          <w:b/>
          <w:sz w:val="28"/>
          <w:szCs w:val="32"/>
        </w:rPr>
        <w:t xml:space="preserve"> language</w:t>
      </w:r>
    </w:p>
    <w:p w14:paraId="16309F33" w14:textId="77777777" w:rsidR="00FD4E40" w:rsidRDefault="006E0252" w:rsidP="000F2E33">
      <w:pPr>
        <w:pStyle w:val="Obsah1"/>
        <w:spacing w:line="360" w:lineRule="auto"/>
      </w:pPr>
      <w:r>
        <w:t>Jméno PŘÍJMENÍ</w:t>
      </w:r>
    </w:p>
    <w:p w14:paraId="62582FC2" w14:textId="77777777" w:rsidR="00FD4E40" w:rsidRDefault="00FD4E40" w:rsidP="000F2E33">
      <w:pPr>
        <w:pStyle w:val="Obsah1"/>
        <w:spacing w:line="360" w:lineRule="auto"/>
      </w:pPr>
      <w:r>
        <w:t>Pracoviště</w:t>
      </w:r>
      <w:r w:rsidR="00230673">
        <w:t xml:space="preserve">: </w:t>
      </w:r>
      <w:r w:rsidR="00230673" w:rsidRPr="00230673">
        <w:rPr>
          <w:color w:val="FF0000"/>
        </w:rPr>
        <w:t>xxxxx</w:t>
      </w:r>
      <w:r>
        <w:t>, email: </w:t>
      </w:r>
      <w:hyperlink r:id="rId15" w:history="1">
        <w:r w:rsidRPr="00926EE0">
          <w:rPr>
            <w:rStyle w:val="Hypertextovodkaz"/>
          </w:rPr>
          <w:t>xxx@xxx.cz</w:t>
        </w:r>
      </w:hyperlink>
      <w:r>
        <w:t xml:space="preserve">, </w:t>
      </w:r>
    </w:p>
    <w:p w14:paraId="6C2D0336" w14:textId="77777777" w:rsidR="00FD4E40" w:rsidRDefault="006E0252" w:rsidP="000F2E33">
      <w:pPr>
        <w:pStyle w:val="Obsah1"/>
        <w:spacing w:line="360" w:lineRule="auto"/>
      </w:pPr>
      <w:r>
        <w:t>Jméno PŘÍJMENÍ</w:t>
      </w:r>
    </w:p>
    <w:p w14:paraId="15E11160" w14:textId="77777777" w:rsidR="00FD4E40" w:rsidRDefault="00FD4E40" w:rsidP="000F2E33">
      <w:pPr>
        <w:pStyle w:val="Obsah1"/>
        <w:spacing w:line="360" w:lineRule="auto"/>
      </w:pPr>
      <w:r>
        <w:t>Pracoviště</w:t>
      </w:r>
      <w:r w:rsidR="00230673">
        <w:t xml:space="preserve">: </w:t>
      </w:r>
      <w:r w:rsidR="00230673" w:rsidRPr="00230673">
        <w:rPr>
          <w:color w:val="FF0000"/>
        </w:rPr>
        <w:t>xxxxx</w:t>
      </w:r>
      <w:r>
        <w:t>, email: </w:t>
      </w:r>
      <w:hyperlink r:id="rId16" w:history="1">
        <w:r w:rsidRPr="00926EE0">
          <w:rPr>
            <w:rStyle w:val="Hypertextovodkaz"/>
          </w:rPr>
          <w:t>xxx@xxx.cz</w:t>
        </w:r>
      </w:hyperlink>
      <w:r>
        <w:t xml:space="preserve">, </w:t>
      </w:r>
    </w:p>
    <w:p w14:paraId="766452EF" w14:textId="77777777" w:rsidR="00195C31" w:rsidRDefault="006E0252" w:rsidP="000F2E3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252">
        <w:rPr>
          <w:rFonts w:ascii="Times New Roman" w:hAnsi="Times New Roman" w:cs="Times New Roman"/>
          <w:b/>
          <w:sz w:val="24"/>
          <w:szCs w:val="24"/>
        </w:rPr>
        <w:t>Abstrakt: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commentRangeStart w:id="3"/>
      <w:r w:rsidR="00FD4E40" w:rsidRPr="0019659F">
        <w:rPr>
          <w:rFonts w:ascii="Times New Roman" w:hAnsi="Times New Roman" w:cs="Times New Roman"/>
          <w:i/>
          <w:sz w:val="24"/>
          <w:szCs w:val="24"/>
        </w:rPr>
        <w:t>Resumé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jazyce, r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jazyce,</w:t>
      </w:r>
      <w:r w:rsidR="00195C31" w:rsidRPr="00195C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5C31">
        <w:rPr>
          <w:rFonts w:ascii="Times New Roman" w:hAnsi="Times New Roman" w:cs="Times New Roman"/>
          <w:i/>
          <w:sz w:val="24"/>
          <w:szCs w:val="24"/>
        </w:rPr>
        <w:t>r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jazyce,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.</w:t>
      </w:r>
      <w:r w:rsidR="00195C31" w:rsidRPr="00195C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5C31">
        <w:rPr>
          <w:rFonts w:ascii="Times New Roman" w:hAnsi="Times New Roman" w:cs="Times New Roman"/>
          <w:i/>
          <w:sz w:val="24"/>
          <w:szCs w:val="24"/>
        </w:rPr>
        <w:t>r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jazyce,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.</w:t>
      </w:r>
      <w:r w:rsidR="00195C31" w:rsidRPr="00195C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5C31">
        <w:rPr>
          <w:rFonts w:ascii="Times New Roman" w:hAnsi="Times New Roman" w:cs="Times New Roman"/>
          <w:i/>
          <w:sz w:val="24"/>
          <w:szCs w:val="24"/>
        </w:rPr>
        <w:t>r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jazyce,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.</w:t>
      </w:r>
      <w:r w:rsidR="00195C31" w:rsidRPr="00195C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95C31">
        <w:rPr>
          <w:rFonts w:ascii="Times New Roman" w:hAnsi="Times New Roman" w:cs="Times New Roman"/>
          <w:i/>
          <w:sz w:val="24"/>
          <w:szCs w:val="24"/>
        </w:rPr>
        <w:t>r</w:t>
      </w:r>
      <w:r w:rsidR="00195C31" w:rsidRPr="0019659F">
        <w:rPr>
          <w:rFonts w:ascii="Times New Roman" w:hAnsi="Times New Roman" w:cs="Times New Roman"/>
          <w:i/>
          <w:sz w:val="24"/>
          <w:szCs w:val="24"/>
        </w:rPr>
        <w:t>esumé článku</w:t>
      </w:r>
      <w:r w:rsidR="00195C31">
        <w:rPr>
          <w:rFonts w:ascii="Times New Roman" w:hAnsi="Times New Roman" w:cs="Times New Roman"/>
          <w:i/>
          <w:sz w:val="24"/>
          <w:szCs w:val="24"/>
        </w:rPr>
        <w:t xml:space="preserve"> v českém jazyce</w:t>
      </w:r>
      <w:r w:rsidR="00FD4E40" w:rsidRPr="0019659F">
        <w:rPr>
          <w:rFonts w:ascii="Times New Roman" w:hAnsi="Times New Roman" w:cs="Times New Roman"/>
          <w:i/>
          <w:sz w:val="24"/>
          <w:szCs w:val="24"/>
        </w:rPr>
        <w:t>.</w:t>
      </w:r>
      <w:commentRangeEnd w:id="3"/>
      <w:r w:rsidR="0019659F">
        <w:rPr>
          <w:rStyle w:val="Odkaznakoment"/>
          <w:rFonts w:ascii="Times New Roman" w:hAnsi="Times New Roman" w:cs="Times New Roman"/>
          <w:i/>
          <w:sz w:val="24"/>
          <w:szCs w:val="24"/>
        </w:rPr>
        <w:commentReference w:id="3"/>
      </w:r>
    </w:p>
    <w:p w14:paraId="01CE8A79" w14:textId="77777777" w:rsidR="006E0252" w:rsidRPr="006E0252" w:rsidRDefault="006E0252" w:rsidP="000F2E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252">
        <w:rPr>
          <w:rFonts w:ascii="Times New Roman" w:hAnsi="Times New Roman" w:cs="Times New Roman"/>
          <w:b/>
          <w:sz w:val="24"/>
          <w:szCs w:val="24"/>
        </w:rPr>
        <w:t>Klíčová slova: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252">
        <w:rPr>
          <w:rFonts w:ascii="Times New Roman" w:hAnsi="Times New Roman" w:cs="Times New Roman"/>
          <w:i/>
          <w:sz w:val="24"/>
          <w:szCs w:val="24"/>
        </w:rPr>
        <w:t>klíčové slovo, klíčové slovo, klíčové slovo</w:t>
      </w:r>
    </w:p>
    <w:p w14:paraId="6BA2E9F1" w14:textId="77777777" w:rsidR="006E0252" w:rsidRDefault="006E0252" w:rsidP="006E0252">
      <w:pPr>
        <w:tabs>
          <w:tab w:val="right" w:pos="9072"/>
        </w:tabs>
        <w:spacing w:before="36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Abstract</w:t>
      </w:r>
      <w:commentRangeStart w:id="4"/>
      <w:r w:rsidRPr="00FD4E40">
        <w:rPr>
          <w:rFonts w:ascii="Times New Roman" w:hAnsi="Times New Roman" w:cs="Times New Roman"/>
          <w:b/>
          <w:sz w:val="24"/>
          <w:szCs w:val="24"/>
        </w:rPr>
        <w:t>:</w:t>
      </w:r>
      <w:commentRangeEnd w:id="4"/>
      <w:r>
        <w:rPr>
          <w:rStyle w:val="Odkaznakoment"/>
          <w:rFonts w:ascii="Times New Roman" w:hAnsi="Times New Roman" w:cs="Times New Roman"/>
          <w:b/>
          <w:sz w:val="24"/>
          <w:szCs w:val="24"/>
        </w:rPr>
        <w:commentReference w:id="4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commentRangeStart w:id="5"/>
      <w:r w:rsidR="00195C31" w:rsidRPr="00195C31">
        <w:rPr>
          <w:rFonts w:ascii="Times New Roman" w:hAnsi="Times New Roman" w:cs="Times New Roman"/>
          <w:i/>
          <w:sz w:val="24"/>
          <w:szCs w:val="24"/>
        </w:rPr>
        <w:t>Resumé článku v anglickém jazyce, resumé článku v anglickém jazyce, resumé článku v anglickém jazyce, resumé článku v anglickém jazyce, resumé článku v anglickém jazyce, resumé článku v anglickém jazyce.</w:t>
      </w:r>
      <w:commentRangeEnd w:id="5"/>
      <w:r w:rsidR="00195C31">
        <w:rPr>
          <w:rStyle w:val="Odkaznakoment"/>
          <w:rFonts w:ascii="Times New Roman" w:hAnsi="Times New Roman" w:cs="Times New Roman"/>
          <w:i/>
          <w:sz w:val="24"/>
          <w:szCs w:val="24"/>
        </w:rPr>
        <w:commentReference w:id="5"/>
      </w:r>
    </w:p>
    <w:p w14:paraId="63F5C646" w14:textId="77777777" w:rsidR="00FD4E40" w:rsidRPr="00195C31" w:rsidRDefault="006E0252" w:rsidP="000F2E3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252">
        <w:rPr>
          <w:rFonts w:ascii="Times New Roman" w:hAnsi="Times New Roman" w:cs="Times New Roman"/>
          <w:b/>
          <w:sz w:val="24"/>
          <w:szCs w:val="24"/>
        </w:rPr>
        <w:t>Keywords: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Keyword, keyword, keyword</w:t>
      </w:r>
    </w:p>
    <w:p w14:paraId="66C468C8" w14:textId="77777777" w:rsidR="00FD4E40" w:rsidRPr="00FD4E40" w:rsidRDefault="00FD4E40" w:rsidP="001A6F0C">
      <w:pPr>
        <w:tabs>
          <w:tab w:val="left" w:pos="709"/>
          <w:tab w:val="right" w:pos="9072"/>
        </w:tabs>
        <w:spacing w:before="360"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commentRangeStart w:id="6"/>
      <w:commentRangeStart w:id="7"/>
      <w:r w:rsidRPr="00FD4E40">
        <w:rPr>
          <w:rFonts w:ascii="Times New Roman" w:hAnsi="Times New Roman" w:cs="Times New Roman"/>
          <w:b/>
          <w:sz w:val="32"/>
          <w:szCs w:val="32"/>
        </w:rPr>
        <w:t>1</w:t>
      </w:r>
      <w:commentRangeEnd w:id="7"/>
      <w:r w:rsidR="00B678CD" w:rsidRPr="00FD4E40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7"/>
      </w:r>
      <w:r w:rsidRPr="00FD4E40">
        <w:rPr>
          <w:rFonts w:ascii="Times New Roman" w:hAnsi="Times New Roman" w:cs="Times New Roman"/>
          <w:b/>
          <w:sz w:val="32"/>
          <w:szCs w:val="32"/>
        </w:rPr>
        <w:tab/>
        <w:t>Nadpis kapitoly první úrovně</w:t>
      </w:r>
      <w:commentRangeEnd w:id="6"/>
      <w:r w:rsidR="000F2E33" w:rsidRPr="00FD4E40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6"/>
      </w:r>
    </w:p>
    <w:p w14:paraId="17F4BC71" w14:textId="77777777" w:rsidR="001A6F0C" w:rsidRPr="001A6F0C" w:rsidRDefault="001A6F0C" w:rsidP="000F2E33">
      <w:pPr>
        <w:tabs>
          <w:tab w:val="left" w:pos="709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commentRangeStart w:id="8"/>
      <w:r w:rsidRPr="0019659F">
        <w:rPr>
          <w:rFonts w:ascii="Times New Roman" w:hAnsi="Times New Roman" w:cs="Times New Roman"/>
          <w:sz w:val="24"/>
          <w:szCs w:val="24"/>
        </w:rPr>
        <w:t>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příspěvku,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příspěvku.</w:t>
      </w:r>
      <w:commentRangeEnd w:id="8"/>
      <w:r w:rsidRPr="001A6F0C">
        <w:rPr>
          <w:rStyle w:val="Odkaznakoment"/>
          <w:rFonts w:ascii="Times New Roman" w:hAnsi="Times New Roman" w:cs="Times New Roman"/>
          <w:sz w:val="24"/>
          <w:szCs w:val="24"/>
        </w:rPr>
        <w:commentReference w:id="8"/>
      </w:r>
    </w:p>
    <w:p w14:paraId="22EDF13A" w14:textId="77777777" w:rsidR="00FD4E40" w:rsidRPr="00FD4E40" w:rsidRDefault="00FD4E40" w:rsidP="001A6F0C">
      <w:pPr>
        <w:tabs>
          <w:tab w:val="left" w:pos="709"/>
          <w:tab w:val="right" w:pos="9072"/>
        </w:tabs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commentRangeStart w:id="9"/>
      <w:r w:rsidRPr="00FD4E40">
        <w:rPr>
          <w:rFonts w:ascii="Times New Roman" w:hAnsi="Times New Roman" w:cs="Times New Roman"/>
          <w:b/>
          <w:sz w:val="28"/>
          <w:szCs w:val="28"/>
        </w:rPr>
        <w:t>1.1</w:t>
      </w:r>
      <w:r w:rsidRPr="00FD4E40">
        <w:rPr>
          <w:rFonts w:ascii="Times New Roman" w:hAnsi="Times New Roman" w:cs="Times New Roman"/>
          <w:b/>
          <w:sz w:val="28"/>
          <w:szCs w:val="28"/>
        </w:rPr>
        <w:tab/>
        <w:t>Nadpis kapitoly druhé úrovně</w:t>
      </w:r>
      <w:commentRangeEnd w:id="9"/>
      <w:r w:rsidR="000F2E33" w:rsidRPr="00FD4E40">
        <w:rPr>
          <w:rStyle w:val="Odkaznakoment"/>
          <w:rFonts w:ascii="Times New Roman" w:hAnsi="Times New Roman" w:cs="Times New Roman"/>
          <w:b/>
          <w:sz w:val="28"/>
          <w:szCs w:val="28"/>
        </w:rPr>
        <w:commentReference w:id="9"/>
      </w:r>
    </w:p>
    <w:p w14:paraId="1D4BFE10" w14:textId="77777777" w:rsidR="001A6F0C" w:rsidRPr="001A6F0C" w:rsidRDefault="001A6F0C" w:rsidP="001A6F0C">
      <w:pPr>
        <w:tabs>
          <w:tab w:val="left" w:pos="709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59F">
        <w:rPr>
          <w:rFonts w:ascii="Times New Roman" w:hAnsi="Times New Roman" w:cs="Times New Roman"/>
          <w:sz w:val="24"/>
          <w:szCs w:val="24"/>
        </w:rPr>
        <w:t>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příspěvku,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příspěvku.</w:t>
      </w:r>
    </w:p>
    <w:p w14:paraId="075E63F0" w14:textId="77777777" w:rsidR="00FD4E40" w:rsidRPr="00FD4E40" w:rsidRDefault="00FD4E40" w:rsidP="001A6F0C">
      <w:pPr>
        <w:tabs>
          <w:tab w:val="left" w:pos="709"/>
          <w:tab w:val="right" w:pos="9072"/>
        </w:tabs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commentRangeStart w:id="10"/>
      <w:r w:rsidRPr="00FD4E40">
        <w:rPr>
          <w:rFonts w:ascii="Times New Roman" w:hAnsi="Times New Roman" w:cs="Times New Roman"/>
          <w:b/>
          <w:sz w:val="24"/>
          <w:szCs w:val="24"/>
        </w:rPr>
        <w:t>1.1.1</w:t>
      </w:r>
      <w:r w:rsidRPr="00FD4E40">
        <w:rPr>
          <w:rFonts w:ascii="Times New Roman" w:hAnsi="Times New Roman" w:cs="Times New Roman"/>
          <w:b/>
          <w:sz w:val="24"/>
          <w:szCs w:val="24"/>
        </w:rPr>
        <w:tab/>
        <w:t>Nadpis kapitoly třetí úrovně</w:t>
      </w:r>
      <w:commentRangeEnd w:id="10"/>
      <w:r w:rsidR="000F2E33" w:rsidRPr="00FD4E40">
        <w:rPr>
          <w:rStyle w:val="Odkaznakoment"/>
          <w:rFonts w:ascii="Times New Roman" w:hAnsi="Times New Roman" w:cs="Times New Roman"/>
          <w:b/>
          <w:sz w:val="24"/>
          <w:szCs w:val="24"/>
        </w:rPr>
        <w:commentReference w:id="10"/>
      </w:r>
    </w:p>
    <w:p w14:paraId="4B2CA389" w14:textId="77777777" w:rsidR="00F618E0" w:rsidRPr="00FD4E40" w:rsidRDefault="00F618E0" w:rsidP="000F2E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vkládat grafick</w:t>
      </w:r>
      <w:r w:rsidR="0017220F">
        <w:rPr>
          <w:rFonts w:ascii="Times New Roman" w:hAnsi="Times New Roman" w:cs="Times New Roman"/>
          <w:sz w:val="24"/>
          <w:szCs w:val="24"/>
        </w:rPr>
        <w:t>é prvky můžete vidět z obrázku o</w:t>
      </w:r>
      <w:r>
        <w:rPr>
          <w:rFonts w:ascii="Times New Roman" w:hAnsi="Times New Roman" w:cs="Times New Roman"/>
          <w:sz w:val="24"/>
          <w:szCs w:val="24"/>
        </w:rPr>
        <w:t>br.1</w:t>
      </w:r>
      <w:r w:rsidR="006F0F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popřípadě na rovnici (1). Tabulky se vkládají stejně</w:t>
      </w:r>
      <w:r w:rsidR="006F0FF6">
        <w:rPr>
          <w:rFonts w:ascii="Times New Roman" w:hAnsi="Times New Roman" w:cs="Times New Roman"/>
          <w:sz w:val="24"/>
          <w:szCs w:val="24"/>
        </w:rPr>
        <w:t>,</w:t>
      </w:r>
      <w:r w:rsidR="0017220F">
        <w:rPr>
          <w:rFonts w:ascii="Times New Roman" w:hAnsi="Times New Roman" w:cs="Times New Roman"/>
          <w:sz w:val="24"/>
          <w:szCs w:val="24"/>
        </w:rPr>
        <w:t xml:space="preserve"> viz tabulka t</w:t>
      </w:r>
      <w:r>
        <w:rPr>
          <w:rFonts w:ascii="Times New Roman" w:hAnsi="Times New Roman" w:cs="Times New Roman"/>
          <w:sz w:val="24"/>
          <w:szCs w:val="24"/>
        </w:rPr>
        <w:t>ab. 1.</w:t>
      </w:r>
    </w:p>
    <w:tbl>
      <w:tblPr>
        <w:tblW w:w="907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205FB" w:rsidRPr="0054050B" w14:paraId="35EB08FE" w14:textId="77777777" w:rsidTr="00B678CD">
        <w:trPr>
          <w:cantSplit/>
          <w:jc w:val="center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tcMar>
              <w:top w:w="68" w:type="dxa"/>
              <w:bottom w:w="68" w:type="dxa"/>
            </w:tcMar>
            <w:vAlign w:val="center"/>
          </w:tcPr>
          <w:p w14:paraId="0A8AA533" w14:textId="77777777" w:rsidR="000205FB" w:rsidRPr="0054050B" w:rsidRDefault="00D44F3F" w:rsidP="00D15B33">
            <w:pPr>
              <w:pStyle w:val="Bezmezer"/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2A36BB3" wp14:editId="22676102">
                  <wp:extent cx="4216520" cy="2484485"/>
                  <wp:effectExtent l="19050" t="0" r="0" b="0"/>
                  <wp:docPr id="2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949" cy="2489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commentRangeStart w:id="11"/>
            <w:commentRangeStart w:id="12"/>
            <w:commentRangeStart w:id="13"/>
            <w:commentRangeEnd w:id="11"/>
            <w:r w:rsidR="001A6F0C" w:rsidRPr="0054050B">
              <w:rPr>
                <w:rStyle w:val="Odkaznakoment"/>
                <w:rFonts w:ascii="Times New Roman" w:hAnsi="Times New Roman" w:cs="Times New Roman"/>
                <w:sz w:val="24"/>
                <w:szCs w:val="24"/>
              </w:rPr>
              <w:commentReference w:id="11"/>
            </w:r>
            <w:commentRangeEnd w:id="12"/>
            <w:r w:rsidR="00230673" w:rsidRPr="0054050B">
              <w:rPr>
                <w:rStyle w:val="Odkaznakoment"/>
                <w:rFonts w:ascii="Times New Roman" w:hAnsi="Times New Roman" w:cs="Times New Roman"/>
                <w:sz w:val="24"/>
                <w:szCs w:val="24"/>
              </w:rPr>
              <w:commentReference w:id="12"/>
            </w:r>
            <w:commentRangeEnd w:id="13"/>
            <w:r w:rsidR="00230673" w:rsidRPr="0054050B">
              <w:rPr>
                <w:rStyle w:val="Odkaznakoment"/>
                <w:rFonts w:ascii="Times New Roman" w:hAnsi="Times New Roman" w:cs="Times New Roman"/>
                <w:sz w:val="24"/>
                <w:szCs w:val="24"/>
              </w:rPr>
              <w:commentReference w:id="13"/>
            </w:r>
          </w:p>
          <w:p w14:paraId="03F0549F" w14:textId="77777777" w:rsidR="000205FB" w:rsidRPr="0054050B" w:rsidRDefault="000205FB" w:rsidP="00230673">
            <w:pPr>
              <w:pStyle w:val="Bezmezer"/>
              <w:spacing w:after="1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4" w:name="_Ref141236383"/>
            <w:bookmarkStart w:id="15" w:name="_Toc114632794"/>
            <w:bookmarkStart w:id="16" w:name="_Ref115484367"/>
            <w:commentRangeStart w:id="17"/>
            <w:r w:rsidRPr="0054050B">
              <w:rPr>
                <w:rFonts w:ascii="Times New Roman" w:hAnsi="Times New Roman" w:cs="Times New Roman"/>
                <w:b/>
                <w:sz w:val="24"/>
                <w:szCs w:val="24"/>
              </w:rPr>
              <w:t>Obr. 1</w:t>
            </w:r>
            <w:bookmarkEnd w:id="14"/>
            <w:r w:rsidRPr="005405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bookmarkEnd w:id="15"/>
            <w:bookmarkEnd w:id="16"/>
            <w:r w:rsidRPr="0054050B">
              <w:rPr>
                <w:rFonts w:ascii="Times New Roman" w:hAnsi="Times New Roman" w:cs="Times New Roman"/>
                <w:b/>
                <w:sz w:val="24"/>
                <w:szCs w:val="24"/>
              </w:rPr>
              <w:t>Popis obrázku</w:t>
            </w:r>
            <w:commentRangeEnd w:id="17"/>
            <w:r w:rsidR="001A6F0C" w:rsidRPr="0054050B">
              <w:rPr>
                <w:rStyle w:val="Odkaznakoment"/>
                <w:rFonts w:ascii="Times New Roman" w:hAnsi="Times New Roman" w:cs="Times New Roman"/>
                <w:b/>
                <w:sz w:val="24"/>
                <w:szCs w:val="24"/>
              </w:rPr>
              <w:commentReference w:id="17"/>
            </w:r>
          </w:p>
        </w:tc>
      </w:tr>
    </w:tbl>
    <w:p w14:paraId="14C4B8B7" w14:textId="77777777" w:rsidR="00F618E0" w:rsidRDefault="00F618E0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59F">
        <w:rPr>
          <w:rFonts w:ascii="Times New Roman" w:hAnsi="Times New Roman" w:cs="Times New Roman"/>
          <w:sz w:val="24"/>
          <w:szCs w:val="24"/>
        </w:rPr>
        <w:t>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příspěvku,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příspěvku.</w:t>
      </w:r>
    </w:p>
    <w:p w14:paraId="59EF000C" w14:textId="77777777" w:rsidR="00D15B33" w:rsidRPr="00FD4E40" w:rsidRDefault="00D15B33" w:rsidP="000F2E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59F">
        <w:rPr>
          <w:rFonts w:ascii="Times New Roman" w:hAnsi="Times New Roman" w:cs="Times New Roman"/>
          <w:sz w:val="24"/>
          <w:szCs w:val="24"/>
        </w:rPr>
        <w:t>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příspěvku.</w:t>
      </w:r>
    </w:p>
    <w:tbl>
      <w:tblPr>
        <w:tblW w:w="907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"/>
        <w:gridCol w:w="7340"/>
        <w:gridCol w:w="1140"/>
      </w:tblGrid>
      <w:tr w:rsidR="000F2E33" w:rsidRPr="00C6187B" w14:paraId="6F2B2C91" w14:textId="77777777" w:rsidTr="00B678CD">
        <w:trPr>
          <w:trHeight w:val="365"/>
          <w:jc w:val="center"/>
        </w:trPr>
        <w:tc>
          <w:tcPr>
            <w:tcW w:w="637" w:type="dxa"/>
          </w:tcPr>
          <w:p w14:paraId="40E1B5B5" w14:textId="77777777" w:rsidR="000F2E33" w:rsidRPr="0054050B" w:rsidRDefault="000F2E33" w:rsidP="00335715">
            <w:pPr>
              <w:pStyle w:val="Titulek-sbornk"/>
              <w:spacing w:before="0" w:after="0" w:line="360" w:lineRule="auto"/>
              <w:jc w:val="left"/>
              <w:rPr>
                <w:noProof/>
                <w:szCs w:val="24"/>
              </w:rPr>
            </w:pPr>
            <w:commentRangeStart w:id="18"/>
          </w:p>
        </w:tc>
        <w:tc>
          <w:tcPr>
            <w:tcW w:w="7944" w:type="dxa"/>
            <w:tcMar>
              <w:top w:w="68" w:type="dxa"/>
              <w:bottom w:w="68" w:type="dxa"/>
            </w:tcMar>
            <w:vAlign w:val="center"/>
          </w:tcPr>
          <w:p w14:paraId="2E04C96E" w14:textId="77777777" w:rsidR="000F2E33" w:rsidRPr="0054050B" w:rsidRDefault="00D65FFA" w:rsidP="00230673">
            <w:pPr>
              <w:pStyle w:val="Bezmezer"/>
              <w:spacing w:before="240" w:after="12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54050B">
              <w:rPr>
                <w:rFonts w:ascii="Times New Roman" w:eastAsia="Times New Roman" w:hAnsi="Times New Roman" w:cs="Times New Roman"/>
                <w:noProof/>
                <w:position w:val="-6"/>
                <w:sz w:val="24"/>
                <w:szCs w:val="24"/>
              </w:rPr>
              <w:object w:dxaOrig="1240" w:dyaOrig="320" w14:anchorId="73015F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65pt;height:15.45pt" o:ole="">
                  <v:imagedata r:id="rId18" o:title=""/>
                </v:shape>
                <o:OLEObject Type="Embed" ProgID="Equation.3" ShapeID="_x0000_i1025" DrawAspect="Content" ObjectID="_1846228413" r:id="rId19"/>
              </w:object>
            </w:r>
            <w:r w:rsidR="0054050B" w:rsidRPr="0054050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C17A5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="0054050B" w:rsidRPr="0054050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respektive</w:t>
            </w:r>
            <w:r w:rsidR="00C17A5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="0054050B" w:rsidRPr="0054050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noProof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noProof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631" w:type="dxa"/>
            <w:vAlign w:val="center"/>
          </w:tcPr>
          <w:p w14:paraId="08B0514A" w14:textId="77777777" w:rsidR="000F2E33" w:rsidRPr="00C6187B" w:rsidRDefault="000F2E33" w:rsidP="00335715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Cs/>
                <w:position w:val="-10"/>
                <w:sz w:val="24"/>
                <w:szCs w:val="24"/>
              </w:rPr>
            </w:pPr>
            <w:bookmarkStart w:id="19" w:name="_Ref114623799"/>
            <w:r w:rsidRPr="00C6187B">
              <w:rPr>
                <w:rFonts w:ascii="Times New Roman" w:eastAsia="Times New Roman" w:hAnsi="Times New Roman" w:cs="Times New Roman"/>
                <w:iCs/>
                <w:position w:val="-10"/>
                <w:sz w:val="24"/>
                <w:szCs w:val="24"/>
              </w:rPr>
              <w:t>(</w:t>
            </w:r>
            <w:r w:rsidRPr="00C6187B">
              <w:rPr>
                <w:rFonts w:ascii="Times New Roman" w:eastAsia="Times New Roman" w:hAnsi="Times New Roman" w:cs="Times New Roman"/>
                <w:iCs/>
                <w:position w:val="-10"/>
                <w:sz w:val="24"/>
                <w:szCs w:val="24"/>
                <w:lang w:val="en-US"/>
              </w:rPr>
              <w:t>1)</w:t>
            </w:r>
            <w:bookmarkEnd w:id="19"/>
            <w:commentRangeEnd w:id="18"/>
            <w:r w:rsidR="00D15B33" w:rsidRPr="00C6187B">
              <w:rPr>
                <w:rStyle w:val="Odkaznakoment"/>
                <w:rFonts w:ascii="Times New Roman" w:eastAsia="Times New Roman" w:hAnsi="Times New Roman" w:cs="Times New Roman"/>
                <w:iCs/>
                <w:position w:val="-10"/>
                <w:sz w:val="24"/>
                <w:szCs w:val="24"/>
              </w:rPr>
              <w:commentReference w:id="18"/>
            </w:r>
          </w:p>
        </w:tc>
      </w:tr>
    </w:tbl>
    <w:p w14:paraId="6659A8B7" w14:textId="77777777" w:rsidR="00F618E0" w:rsidRDefault="0054050B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Lze používat jak st</w:t>
      </w:r>
      <w:r w:rsidR="00C17A52">
        <w:rPr>
          <w:rFonts w:ascii="Times New Roman" w:hAnsi="Times New Roman" w:cs="Times New Roman"/>
          <w:sz w:val="24"/>
          <w:szCs w:val="24"/>
        </w:rPr>
        <w:t>arý styl psaní rovnic (word 2003 a starší), tak nový (word 2007 a novější)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7A52">
        <w:rPr>
          <w:rFonts w:ascii="Times New Roman" w:hAnsi="Times New Roman" w:cs="Times New Roman"/>
          <w:sz w:val="24"/>
          <w:szCs w:val="24"/>
        </w:rPr>
        <w:t xml:space="preserve">Týká se to rovněž psaní rovnic do textu, čili </w:t>
      </w:r>
      <w:r w:rsidR="00C17A52" w:rsidRPr="0054050B">
        <w:rPr>
          <w:rFonts w:ascii="Times New Roman" w:eastAsia="Times New Roman" w:hAnsi="Times New Roman" w:cs="Times New Roman"/>
          <w:noProof/>
          <w:position w:val="-6"/>
          <w:sz w:val="24"/>
          <w:szCs w:val="24"/>
        </w:rPr>
        <w:object w:dxaOrig="1240" w:dyaOrig="320" w14:anchorId="16B1AAB9">
          <v:shape id="_x0000_i1026" type="#_x0000_t75" style="width:62.65pt;height:15.45pt" o:ole="">
            <v:imagedata r:id="rId20" o:title=""/>
          </v:shape>
          <o:OLEObject Type="Embed" ProgID="Equation.3" ShapeID="_x0000_i1026" DrawAspect="Content" ObjectID="_1846228414" r:id="rId21"/>
        </w:object>
      </w:r>
      <w:r w:rsidR="00C17A5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respektive </w:t>
      </w:r>
      <m:oMath>
        <m:sSup>
          <m:sSupPr>
            <m:ctrlP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noProof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noProof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c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4"/>
                <w:szCs w:val="24"/>
              </w:rPr>
              <m:t>2</m:t>
            </m:r>
          </m:sup>
        </m:sSup>
      </m:oMath>
      <w:r w:rsidR="00F618E0" w:rsidRPr="0019659F">
        <w:rPr>
          <w:rFonts w:ascii="Times New Roman" w:hAnsi="Times New Roman" w:cs="Times New Roman"/>
          <w:sz w:val="24"/>
          <w:szCs w:val="24"/>
        </w:rPr>
        <w:t>.</w:t>
      </w:r>
    </w:p>
    <w:p w14:paraId="18AA6001" w14:textId="77777777" w:rsidR="00D15B33" w:rsidRDefault="00D15B33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commentRangeStart w:id="20"/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End w:id="20"/>
      <w:r>
        <w:rPr>
          <w:rStyle w:val="Odkaznakoment"/>
          <w:rFonts w:ascii="Times New Roman" w:hAnsi="Times New Roman" w:cs="Times New Roman"/>
          <w:sz w:val="24"/>
          <w:szCs w:val="24"/>
        </w:rPr>
        <w:commentReference w:id="20"/>
      </w:r>
    </w:p>
    <w:tbl>
      <w:tblPr>
        <w:tblW w:w="7740" w:type="dxa"/>
        <w:tblInd w:w="6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935"/>
        <w:gridCol w:w="1935"/>
        <w:gridCol w:w="1935"/>
        <w:gridCol w:w="1935"/>
      </w:tblGrid>
      <w:tr w:rsidR="00F618E0" w:rsidRPr="000F2E33" w14:paraId="108C5CD8" w14:textId="77777777" w:rsidTr="0017220F">
        <w:trPr>
          <w:trHeight w:val="422"/>
        </w:trPr>
        <w:tc>
          <w:tcPr>
            <w:tcW w:w="1935" w:type="dxa"/>
            <w:vAlign w:val="center"/>
          </w:tcPr>
          <w:p w14:paraId="5B31D2F0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commentRangeStart w:id="21"/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21763375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4EA0C30E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0867C8BB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</w:tr>
      <w:tr w:rsidR="00F618E0" w:rsidRPr="000F2E33" w14:paraId="64DE2DCA" w14:textId="77777777" w:rsidTr="0017220F">
        <w:trPr>
          <w:trHeight w:val="438"/>
        </w:trPr>
        <w:tc>
          <w:tcPr>
            <w:tcW w:w="1935" w:type="dxa"/>
            <w:vAlign w:val="center"/>
          </w:tcPr>
          <w:p w14:paraId="73D272B4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6B8751FC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41610E48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</w:p>
        </w:tc>
        <w:tc>
          <w:tcPr>
            <w:tcW w:w="1935" w:type="dxa"/>
            <w:vAlign w:val="center"/>
          </w:tcPr>
          <w:p w14:paraId="436DC2FD" w14:textId="77777777" w:rsidR="00F618E0" w:rsidRPr="000F2E33" w:rsidRDefault="00F618E0" w:rsidP="000F2E33">
            <w:pPr>
              <w:pStyle w:val="Bezmezer"/>
              <w:rPr>
                <w:rFonts w:ascii="Times New Roman" w:eastAsia="Times New Roman" w:hAnsi="Times New Roman" w:cs="Times New Roman"/>
              </w:rPr>
            </w:pPr>
            <w:r w:rsidRPr="000F2E33">
              <w:rPr>
                <w:rFonts w:ascii="Times New Roman" w:eastAsia="Times New Roman" w:hAnsi="Times New Roman" w:cs="Times New Roman"/>
              </w:rPr>
              <w:t>Text tabulky</w:t>
            </w:r>
            <w:commentRangeEnd w:id="21"/>
            <w:r w:rsidR="00D15B33" w:rsidRPr="000F2E33">
              <w:rPr>
                <w:rStyle w:val="Odkaznakoment"/>
                <w:rFonts w:ascii="Times New Roman" w:eastAsia="Times New Roman" w:hAnsi="Times New Roman" w:cs="Times New Roman"/>
                <w:sz w:val="22"/>
                <w:szCs w:val="22"/>
              </w:rPr>
              <w:commentReference w:id="21"/>
            </w:r>
          </w:p>
        </w:tc>
      </w:tr>
    </w:tbl>
    <w:p w14:paraId="3A8F7BF8" w14:textId="77777777" w:rsidR="00FD4E40" w:rsidRPr="00FD4E40" w:rsidRDefault="00F618E0" w:rsidP="0017220F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commentRangeStart w:id="22"/>
      <w:r>
        <w:rPr>
          <w:rFonts w:ascii="Times New Roman" w:hAnsi="Times New Roman" w:cs="Times New Roman"/>
          <w:b/>
          <w:sz w:val="24"/>
          <w:szCs w:val="24"/>
        </w:rPr>
        <w:t>Tab. 1:</w:t>
      </w:r>
      <w:r w:rsidR="00FD4E40" w:rsidRPr="00FD4E40">
        <w:rPr>
          <w:rFonts w:ascii="Times New Roman" w:hAnsi="Times New Roman" w:cs="Times New Roman"/>
          <w:b/>
          <w:sz w:val="24"/>
          <w:szCs w:val="24"/>
        </w:rPr>
        <w:t xml:space="preserve"> Popis tabulky</w:t>
      </w:r>
      <w:commentRangeEnd w:id="22"/>
      <w:r w:rsidR="00D15B33" w:rsidRPr="00FD4E40">
        <w:rPr>
          <w:rStyle w:val="Odkaznakoment"/>
          <w:rFonts w:ascii="Times New Roman" w:hAnsi="Times New Roman" w:cs="Times New Roman"/>
          <w:b/>
          <w:sz w:val="24"/>
          <w:szCs w:val="24"/>
        </w:rPr>
        <w:commentReference w:id="22"/>
      </w:r>
    </w:p>
    <w:p w14:paraId="2D93ADEA" w14:textId="77777777" w:rsidR="00D15B33" w:rsidRDefault="00D15B33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59F">
        <w:rPr>
          <w:rFonts w:ascii="Times New Roman" w:hAnsi="Times New Roman" w:cs="Times New Roman"/>
          <w:sz w:val="24"/>
          <w:szCs w:val="24"/>
        </w:rPr>
        <w:t>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659F">
        <w:rPr>
          <w:rFonts w:ascii="Times New Roman" w:hAnsi="Times New Roman" w:cs="Times New Roman"/>
          <w:sz w:val="24"/>
          <w:szCs w:val="24"/>
        </w:rPr>
        <w:t xml:space="preserve"> text příspěvku.</w:t>
      </w:r>
    </w:p>
    <w:p w14:paraId="1583B52A" w14:textId="77777777" w:rsidR="00FD4E40" w:rsidRPr="00335715" w:rsidRDefault="00FD4E40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t>Psaní odrážek:</w:t>
      </w:r>
    </w:p>
    <w:p w14:paraId="78C9C6D9" w14:textId="77777777" w:rsidR="00FD4E40" w:rsidRPr="00335715" w:rsidRDefault="00FD4E40" w:rsidP="00D15B33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commentRangeStart w:id="23"/>
      <w:r w:rsidRPr="00335715">
        <w:rPr>
          <w:rFonts w:ascii="Times New Roman" w:hAnsi="Times New Roman" w:cs="Times New Roman"/>
          <w:sz w:val="24"/>
          <w:szCs w:val="24"/>
        </w:rPr>
        <w:t>první,</w:t>
      </w:r>
    </w:p>
    <w:p w14:paraId="6FDE74AE" w14:textId="77777777" w:rsidR="00FD4E40" w:rsidRPr="00335715" w:rsidRDefault="00FD4E40" w:rsidP="00D15B33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t>druhá,</w:t>
      </w:r>
    </w:p>
    <w:p w14:paraId="442F2F2C" w14:textId="77777777" w:rsidR="00FD4E40" w:rsidRPr="00335715" w:rsidRDefault="00FD4E40" w:rsidP="00D15B33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t>třetí.</w:t>
      </w:r>
      <w:commentRangeEnd w:id="23"/>
      <w:r w:rsidR="00D15B33" w:rsidRPr="00335715">
        <w:rPr>
          <w:rStyle w:val="Odkaznakoment"/>
          <w:rFonts w:ascii="Times New Roman" w:hAnsi="Times New Roman" w:cs="Times New Roman"/>
          <w:sz w:val="24"/>
          <w:szCs w:val="24"/>
        </w:rPr>
        <w:commentReference w:id="23"/>
      </w:r>
    </w:p>
    <w:p w14:paraId="61317D7B" w14:textId="77777777" w:rsidR="00FD4E40" w:rsidRPr="00335715" w:rsidRDefault="00FD4E40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A7B100" w14:textId="77777777" w:rsidR="00FD4E40" w:rsidRPr="00335715" w:rsidRDefault="00FD4E40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t>Nebo také:</w:t>
      </w:r>
    </w:p>
    <w:p w14:paraId="363E1442" w14:textId="77777777" w:rsidR="00FD4E40" w:rsidRPr="00335715" w:rsidRDefault="00FD4E40" w:rsidP="00D15B33">
      <w:pPr>
        <w:pStyle w:val="Odstavecseseznamem"/>
        <w:numPr>
          <w:ilvl w:val="0"/>
          <w:numId w:val="4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commentRangeStart w:id="24"/>
      <w:r w:rsidRPr="00335715">
        <w:rPr>
          <w:rFonts w:ascii="Times New Roman" w:hAnsi="Times New Roman" w:cs="Times New Roman"/>
          <w:sz w:val="24"/>
          <w:szCs w:val="24"/>
        </w:rPr>
        <w:t>první,</w:t>
      </w:r>
    </w:p>
    <w:p w14:paraId="069BF7DB" w14:textId="77777777" w:rsidR="00FD4E40" w:rsidRPr="00335715" w:rsidRDefault="00FD4E40" w:rsidP="00D15B33">
      <w:pPr>
        <w:pStyle w:val="Odstavecseseznamem"/>
        <w:numPr>
          <w:ilvl w:val="0"/>
          <w:numId w:val="4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lastRenderedPageBreak/>
        <w:t>druhá,</w:t>
      </w:r>
    </w:p>
    <w:p w14:paraId="288031CD" w14:textId="77777777" w:rsidR="00FD4E40" w:rsidRPr="00335715" w:rsidRDefault="00FD4E40" w:rsidP="00D15B33">
      <w:pPr>
        <w:pStyle w:val="Odstavecseseznamem"/>
        <w:numPr>
          <w:ilvl w:val="0"/>
          <w:numId w:val="4"/>
        </w:numPr>
        <w:spacing w:after="0" w:line="360" w:lineRule="auto"/>
        <w:ind w:hanging="421"/>
        <w:jc w:val="both"/>
        <w:rPr>
          <w:rFonts w:ascii="Times New Roman" w:hAnsi="Times New Roman" w:cs="Times New Roman"/>
          <w:sz w:val="24"/>
          <w:szCs w:val="24"/>
        </w:rPr>
      </w:pPr>
      <w:r w:rsidRPr="00335715">
        <w:rPr>
          <w:rFonts w:ascii="Times New Roman" w:hAnsi="Times New Roman" w:cs="Times New Roman"/>
          <w:sz w:val="24"/>
          <w:szCs w:val="24"/>
        </w:rPr>
        <w:t>třetí.</w:t>
      </w:r>
      <w:commentRangeEnd w:id="24"/>
      <w:r w:rsidR="00D15B33" w:rsidRPr="00335715">
        <w:rPr>
          <w:rStyle w:val="Odkaznakoment"/>
          <w:rFonts w:ascii="Times New Roman" w:hAnsi="Times New Roman" w:cs="Times New Roman"/>
          <w:sz w:val="24"/>
          <w:szCs w:val="24"/>
        </w:rPr>
        <w:commentReference w:id="24"/>
      </w:r>
    </w:p>
    <w:p w14:paraId="59034383" w14:textId="77777777" w:rsidR="00FD4E40" w:rsidRPr="00F618E0" w:rsidRDefault="00FD4E40" w:rsidP="00D15B33">
      <w:pPr>
        <w:tabs>
          <w:tab w:val="left" w:pos="709"/>
          <w:tab w:val="right" w:pos="9072"/>
        </w:tabs>
        <w:spacing w:before="360"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commentRangeStart w:id="25"/>
      <w:r w:rsidRPr="00F618E0">
        <w:rPr>
          <w:rFonts w:ascii="Times New Roman" w:hAnsi="Times New Roman" w:cs="Times New Roman"/>
          <w:b/>
          <w:sz w:val="32"/>
          <w:szCs w:val="32"/>
        </w:rPr>
        <w:t>2</w:t>
      </w:r>
      <w:r w:rsidRPr="00F618E0">
        <w:rPr>
          <w:rFonts w:ascii="Times New Roman" w:hAnsi="Times New Roman" w:cs="Times New Roman"/>
          <w:b/>
          <w:sz w:val="32"/>
          <w:szCs w:val="32"/>
        </w:rPr>
        <w:tab/>
        <w:t>Závěr</w:t>
      </w:r>
      <w:commentRangeEnd w:id="25"/>
      <w:r w:rsidR="00D15B33" w:rsidRPr="00F618E0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25"/>
      </w:r>
    </w:p>
    <w:p w14:paraId="6D41E1B6" w14:textId="77777777" w:rsidR="00FD4E40" w:rsidRPr="00F618E0" w:rsidRDefault="00FD4E40" w:rsidP="000F2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8E0">
        <w:rPr>
          <w:rFonts w:ascii="Times New Roman" w:hAnsi="Times New Roman" w:cs="Times New Roman"/>
          <w:sz w:val="24"/>
          <w:szCs w:val="24"/>
        </w:rPr>
        <w:t>Text závěru text závěru text závěru text závěru text závěru text závěru text závěru text závěru text závěru text závěru text závěru text závěru text závěru text závěru.</w:t>
      </w:r>
    </w:p>
    <w:p w14:paraId="137CFD41" w14:textId="77777777" w:rsidR="00FD4E40" w:rsidRPr="00F618E0" w:rsidRDefault="00FD4E40" w:rsidP="00D15B33">
      <w:pPr>
        <w:tabs>
          <w:tab w:val="left" w:pos="709"/>
          <w:tab w:val="right" w:pos="9072"/>
        </w:tabs>
        <w:spacing w:before="360"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commentRangeStart w:id="26"/>
      <w:r w:rsidRPr="00F618E0">
        <w:rPr>
          <w:rFonts w:ascii="Times New Roman" w:hAnsi="Times New Roman" w:cs="Times New Roman"/>
          <w:b/>
          <w:sz w:val="32"/>
          <w:szCs w:val="32"/>
        </w:rPr>
        <w:t>Literatura</w:t>
      </w:r>
      <w:commentRangeEnd w:id="26"/>
      <w:r w:rsidR="00D15B33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26"/>
      </w:r>
      <w:r w:rsidR="00195C3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D0C5D16" w14:textId="77777777" w:rsidR="00FD4E40" w:rsidRDefault="00FD4E40" w:rsidP="006F6E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commentRangeStart w:id="27"/>
      <w:r w:rsidRPr="000F2E33">
        <w:rPr>
          <w:rFonts w:ascii="Times New Roman" w:hAnsi="Times New Roman" w:cs="Times New Roman"/>
          <w:sz w:val="24"/>
          <w:szCs w:val="24"/>
        </w:rPr>
        <w:t>[1]</w:t>
      </w:r>
      <w:r w:rsidRPr="000F2E33">
        <w:rPr>
          <w:rFonts w:ascii="Times New Roman" w:hAnsi="Times New Roman" w:cs="Times New Roman"/>
          <w:sz w:val="24"/>
          <w:szCs w:val="24"/>
        </w:rPr>
        <w:tab/>
        <w:t>PŘÍJMENÍ, J.: Název publikace. Město, Vydavatel, rok, počet stran.</w:t>
      </w:r>
      <w:r w:rsidR="00335715">
        <w:rPr>
          <w:rFonts w:ascii="Times New Roman" w:hAnsi="Times New Roman" w:cs="Times New Roman"/>
          <w:sz w:val="24"/>
          <w:szCs w:val="24"/>
        </w:rPr>
        <w:t xml:space="preserve"> …</w:t>
      </w:r>
      <w:commentRangeEnd w:id="27"/>
      <w:r w:rsidR="00D15B33">
        <w:rPr>
          <w:rStyle w:val="Odkaznakoment"/>
          <w:rFonts w:ascii="Times New Roman" w:hAnsi="Times New Roman" w:cs="Times New Roman"/>
          <w:sz w:val="24"/>
          <w:szCs w:val="24"/>
        </w:rPr>
        <w:commentReference w:id="27"/>
      </w:r>
    </w:p>
    <w:p w14:paraId="1E5BF0DB" w14:textId="77777777" w:rsidR="006F6ED1" w:rsidRDefault="006F6ED1" w:rsidP="006F6E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commentRangeStart w:id="28"/>
      <w:r w:rsidRPr="000F2E3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F2E33">
        <w:rPr>
          <w:rFonts w:ascii="Times New Roman" w:hAnsi="Times New Roman" w:cs="Times New Roman"/>
          <w:sz w:val="24"/>
          <w:szCs w:val="24"/>
        </w:rPr>
        <w:t>]</w:t>
      </w:r>
      <w:r w:rsidRPr="000F2E33">
        <w:rPr>
          <w:rFonts w:ascii="Times New Roman" w:hAnsi="Times New Roman" w:cs="Times New Roman"/>
          <w:sz w:val="24"/>
          <w:szCs w:val="24"/>
        </w:rPr>
        <w:tab/>
        <w:t>PŘÍJMENÍ, J.: Název publikace. Město, Vydavatel, rok, počet stran.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commentRangeEnd w:id="28"/>
      <w:r>
        <w:rPr>
          <w:rStyle w:val="Odkaznakoment"/>
          <w:rFonts w:ascii="Times New Roman" w:hAnsi="Times New Roman" w:cs="Times New Roman"/>
          <w:sz w:val="24"/>
          <w:szCs w:val="24"/>
        </w:rPr>
        <w:commentReference w:id="28"/>
      </w:r>
    </w:p>
    <w:p w14:paraId="4833CF8F" w14:textId="77777777" w:rsidR="00FD4E40" w:rsidRDefault="00D15B33" w:rsidP="00D15B33">
      <w:pPr>
        <w:tabs>
          <w:tab w:val="left" w:pos="709"/>
          <w:tab w:val="right" w:pos="9072"/>
        </w:tabs>
        <w:spacing w:before="360"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commentRangeStart w:id="29"/>
      <w:r w:rsidRPr="00D15B33">
        <w:rPr>
          <w:rFonts w:ascii="Times New Roman" w:hAnsi="Times New Roman" w:cs="Times New Roman"/>
          <w:b/>
          <w:sz w:val="32"/>
          <w:szCs w:val="32"/>
        </w:rPr>
        <w:t>Dedikace</w:t>
      </w:r>
      <w:commentRangeEnd w:id="29"/>
      <w:r w:rsidR="00BF0017">
        <w:rPr>
          <w:rStyle w:val="Odkaznakoment"/>
          <w:rFonts w:ascii="Times New Roman" w:hAnsi="Times New Roman" w:cs="Times New Roman"/>
          <w:b/>
          <w:sz w:val="32"/>
          <w:szCs w:val="32"/>
        </w:rPr>
        <w:commentReference w:id="29"/>
      </w:r>
    </w:p>
    <w:p w14:paraId="06AE7E2A" w14:textId="77777777" w:rsidR="00D15B33" w:rsidRPr="00D15B33" w:rsidRDefault="00D15B33" w:rsidP="00D15B33">
      <w:pPr>
        <w:pStyle w:val="Bezmezer"/>
        <w:spacing w:line="360" w:lineRule="auto"/>
        <w:rPr>
          <w:rFonts w:ascii="Times New Roman" w:hAnsi="Times New Roman" w:cs="Times New Roman"/>
        </w:rPr>
      </w:pPr>
      <w:commentRangeStart w:id="30"/>
      <w:r>
        <w:rPr>
          <w:rFonts w:ascii="Times New Roman" w:hAnsi="Times New Roman" w:cs="Times New Roman"/>
        </w:rPr>
        <w:t>Projekt byl …</w:t>
      </w:r>
      <w:commentRangeEnd w:id="30"/>
      <w:r w:rsidR="00BF0017" w:rsidRPr="00D15B33">
        <w:rPr>
          <w:rStyle w:val="Odkaznakoment"/>
          <w:rFonts w:ascii="Times New Roman" w:hAnsi="Times New Roman" w:cs="Times New Roman"/>
          <w:sz w:val="22"/>
          <w:szCs w:val="22"/>
        </w:rPr>
        <w:commentReference w:id="30"/>
      </w:r>
    </w:p>
    <w:p w14:paraId="6F2AC33C" w14:textId="77777777" w:rsidR="00BF0017" w:rsidRDefault="00BF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690B48E" w14:textId="77777777" w:rsidR="00FD4E40" w:rsidRPr="00B678CD" w:rsidRDefault="00FD4E40" w:rsidP="000F2E3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color w:val="FF0000"/>
          <w:sz w:val="24"/>
          <w:szCs w:val="24"/>
        </w:rPr>
        <w:lastRenderedPageBreak/>
        <w:t>Poznámky k šabloně:</w:t>
      </w:r>
    </w:p>
    <w:p w14:paraId="086B8AD3" w14:textId="77777777" w:rsidR="00FD4E40" w:rsidRPr="00B678CD" w:rsidRDefault="00FD4E40" w:rsidP="0054050B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color w:val="FF0000"/>
          <w:sz w:val="24"/>
          <w:szCs w:val="24"/>
        </w:rPr>
        <w:tab/>
        <w:t>pište přímo do šablony, použijete tím přednostně styly definované v šabloně a usnadníte tak práci editorům sborníku,</w:t>
      </w:r>
    </w:p>
    <w:p w14:paraId="20B96EF6" w14:textId="77777777" w:rsidR="00A24A4A" w:rsidRPr="00B678CD" w:rsidRDefault="00A24A4A" w:rsidP="0054050B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b/>
          <w:color w:val="FF0000"/>
          <w:sz w:val="24"/>
          <w:szCs w:val="24"/>
        </w:rPr>
        <w:t>záhlaví a zápatí neměňte, číslování stránek bude automaticky opraveno při finální editaci sborník</w:t>
      </w:r>
      <w:r w:rsidRPr="00B678CD">
        <w:rPr>
          <w:rFonts w:ascii="Times New Roman" w:hAnsi="Times New Roman" w:cs="Times New Roman"/>
          <w:color w:val="FF0000"/>
          <w:sz w:val="24"/>
          <w:szCs w:val="24"/>
        </w:rPr>
        <w:t>u.</w:t>
      </w:r>
    </w:p>
    <w:p w14:paraId="04E29096" w14:textId="77777777" w:rsidR="00FD4E40" w:rsidRPr="00B678CD" w:rsidRDefault="00FD4E40" w:rsidP="0054050B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color w:val="FF0000"/>
          <w:sz w:val="24"/>
          <w:szCs w:val="24"/>
        </w:rPr>
        <w:tab/>
        <w:t>v případě problémů s šablonou kontaktujte radek.bystricky@unob.cz, případně na +420-973-44</w:t>
      </w:r>
      <w:r w:rsidR="00BF0017" w:rsidRPr="00B678CD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Pr="00B678CD">
        <w:rPr>
          <w:rFonts w:ascii="Times New Roman" w:hAnsi="Times New Roman" w:cs="Times New Roman"/>
          <w:color w:val="FF0000"/>
          <w:sz w:val="24"/>
          <w:szCs w:val="24"/>
        </w:rPr>
        <w:t>52</w:t>
      </w:r>
      <w:r w:rsidR="00BF0017" w:rsidRPr="00B678CD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Pr="00B678CD">
        <w:rPr>
          <w:rFonts w:ascii="Times New Roman" w:hAnsi="Times New Roman" w:cs="Times New Roman"/>
          <w:color w:val="FF0000"/>
          <w:sz w:val="24"/>
          <w:szCs w:val="24"/>
        </w:rPr>
        <w:t>34</w:t>
      </w:r>
      <w:r w:rsidR="0054050B" w:rsidRPr="00B678CD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02D18D55" w14:textId="77777777" w:rsidR="00FD4E40" w:rsidRPr="00B678CD" w:rsidRDefault="00FD4E40" w:rsidP="0054050B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obrázky volte uvážlivě, sborník bude tištěn </w:t>
      </w:r>
      <w:r w:rsidR="00A24A4A" w:rsidRPr="00B678CD">
        <w:rPr>
          <w:rFonts w:ascii="Times New Roman" w:hAnsi="Times New Roman" w:cs="Times New Roman"/>
          <w:color w:val="FF0000"/>
          <w:sz w:val="24"/>
          <w:szCs w:val="24"/>
        </w:rPr>
        <w:t>ve formátu A5</w:t>
      </w:r>
      <w:r w:rsidR="00B678CD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3C27AA41" w14:textId="77777777" w:rsidR="00FD4E40" w:rsidRPr="00B678CD" w:rsidRDefault="00FD4E40" w:rsidP="0054050B">
      <w:pPr>
        <w:pStyle w:val="Odstavecseseznamem"/>
        <w:numPr>
          <w:ilvl w:val="0"/>
          <w:numId w:val="2"/>
        </w:numPr>
        <w:spacing w:after="0" w:line="360" w:lineRule="auto"/>
        <w:ind w:hanging="42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78CD">
        <w:rPr>
          <w:rFonts w:ascii="Times New Roman" w:hAnsi="Times New Roman" w:cs="Times New Roman"/>
          <w:color w:val="FF0000"/>
          <w:sz w:val="24"/>
          <w:szCs w:val="24"/>
        </w:rPr>
        <w:t>příspěvky ve sborníku mohou být po grafické stránce upraveny,</w:t>
      </w:r>
      <w:r w:rsidR="00B678CD">
        <w:rPr>
          <w:rFonts w:ascii="Times New Roman" w:hAnsi="Times New Roman" w:cs="Times New Roman"/>
          <w:color w:val="FF0000"/>
          <w:sz w:val="24"/>
          <w:szCs w:val="24"/>
        </w:rPr>
        <w:t xml:space="preserve"> aby vyhovovaly potřebám tisku,</w:t>
      </w:r>
    </w:p>
    <w:sectPr w:rsidR="00FD4E40" w:rsidRPr="00B678CD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Bystřický Radek" w:date="2011-07-14T10:58:00Z" w:initials="BR">
    <w:p w14:paraId="58BB582E" w14:textId="77777777" w:rsidR="00335715" w:rsidRDefault="00335715">
      <w:pPr>
        <w:pStyle w:val="Textkomente"/>
      </w:pPr>
      <w:r>
        <w:rPr>
          <w:rStyle w:val="Odkaznakoment"/>
        </w:rPr>
        <w:annotationRef/>
      </w:r>
      <w:r>
        <w:t xml:space="preserve">Základní písmo je Times New Roman, </w:t>
      </w:r>
      <w:r w:rsidR="0054050B">
        <w:t xml:space="preserve">12 </w:t>
      </w:r>
      <w:r>
        <w:t>font, řádkování 1.5, bez mezer před nebo za odstavcem.</w:t>
      </w:r>
    </w:p>
    <w:p w14:paraId="2632C204" w14:textId="77777777" w:rsidR="00335715" w:rsidRDefault="00335715">
      <w:pPr>
        <w:pStyle w:val="Textkomente"/>
      </w:pPr>
      <w:r>
        <w:t>Řádkování 1,5 se týká veškerého textu</w:t>
      </w:r>
    </w:p>
  </w:comment>
  <w:comment w:id="1" w:author="Bystřický Radek" w:date="2011-08-18T14:04:00Z" w:initials="BR">
    <w:p w14:paraId="0449DD1D" w14:textId="77777777" w:rsidR="00195C31" w:rsidRDefault="00195C31" w:rsidP="00195C31">
      <w:pPr>
        <w:pStyle w:val="Textkomente"/>
        <w:rPr>
          <w:rFonts w:ascii="Times New Roman" w:hAnsi="Times New Roman" w:cs="Times New Roman"/>
        </w:rPr>
      </w:pPr>
      <w:r>
        <w:rPr>
          <w:rStyle w:val="Odkaznakoment"/>
        </w:rPr>
        <w:annotationRef/>
      </w:r>
      <w:r w:rsidRPr="0019659F">
        <w:rPr>
          <w:rFonts w:ascii="Times New Roman" w:hAnsi="Times New Roman" w:cs="Times New Roman"/>
        </w:rPr>
        <w:t>Times N</w:t>
      </w:r>
      <w:r>
        <w:rPr>
          <w:rFonts w:ascii="Times New Roman" w:hAnsi="Times New Roman" w:cs="Times New Roman"/>
        </w:rPr>
        <w:t xml:space="preserve">ew </w:t>
      </w:r>
      <w:r w:rsidRPr="001965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oman</w:t>
      </w:r>
      <w:r w:rsidRPr="0019659F">
        <w:rPr>
          <w:rFonts w:ascii="Times New Roman" w:hAnsi="Times New Roman" w:cs="Times New Roman"/>
        </w:rPr>
        <w:t xml:space="preserve">, 16 </w:t>
      </w:r>
      <w:r>
        <w:rPr>
          <w:rFonts w:ascii="Times New Roman" w:hAnsi="Times New Roman" w:cs="Times New Roman"/>
        </w:rPr>
        <w:t>font,</w:t>
      </w:r>
      <w:r w:rsidRPr="0019659F">
        <w:rPr>
          <w:rFonts w:ascii="Times New Roman" w:hAnsi="Times New Roman" w:cs="Times New Roman"/>
        </w:rPr>
        <w:t xml:space="preserve"> tučné, zarovnání na střed, </w:t>
      </w:r>
      <w:r>
        <w:rPr>
          <w:rFonts w:ascii="Times New Roman" w:hAnsi="Times New Roman" w:cs="Times New Roman"/>
        </w:rPr>
        <w:t xml:space="preserve">bez mezery za odstavcem </w:t>
      </w:r>
    </w:p>
    <w:p w14:paraId="20B443DB" w14:textId="77777777" w:rsidR="00195C31" w:rsidRDefault="00195C31" w:rsidP="00195C31">
      <w:pPr>
        <w:pStyle w:val="Textkomente"/>
      </w:pPr>
      <w:r w:rsidRPr="0054050B">
        <w:rPr>
          <w:rFonts w:ascii="Times New Roman" w:hAnsi="Times New Roman" w:cs="Times New Roman"/>
          <w:b/>
        </w:rPr>
        <w:t>Délka nejlépe na jeden řádek</w:t>
      </w:r>
    </w:p>
  </w:comment>
  <w:comment w:id="2" w:author="Bystřický Radek" w:date="2011-08-18T14:05:00Z" w:initials="BR">
    <w:p w14:paraId="3E9BE361" w14:textId="77777777" w:rsidR="00195C31" w:rsidRDefault="00195C31" w:rsidP="00195C31">
      <w:pPr>
        <w:pStyle w:val="Textkomente"/>
        <w:rPr>
          <w:rFonts w:ascii="Times New Roman" w:hAnsi="Times New Roman" w:cs="Times New Roman"/>
        </w:rPr>
      </w:pPr>
      <w:r>
        <w:rPr>
          <w:rStyle w:val="Odkaznakoment"/>
        </w:rPr>
        <w:annotationRef/>
      </w:r>
      <w:r w:rsidRPr="0019659F">
        <w:rPr>
          <w:rFonts w:ascii="Times New Roman" w:hAnsi="Times New Roman" w:cs="Times New Roman"/>
        </w:rPr>
        <w:t>Times N</w:t>
      </w:r>
      <w:r>
        <w:rPr>
          <w:rFonts w:ascii="Times New Roman" w:hAnsi="Times New Roman" w:cs="Times New Roman"/>
        </w:rPr>
        <w:t xml:space="preserve">ew </w:t>
      </w:r>
      <w:r w:rsidRPr="001965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oman</w:t>
      </w:r>
      <w:r w:rsidRPr="0019659F">
        <w:rPr>
          <w:rFonts w:ascii="Times New Roman" w:hAnsi="Times New Roman" w:cs="Times New Roman"/>
        </w:rPr>
        <w:t>, 1</w:t>
      </w:r>
      <w:r>
        <w:rPr>
          <w:rFonts w:ascii="Times New Roman" w:hAnsi="Times New Roman" w:cs="Times New Roman"/>
        </w:rPr>
        <w:t>4</w:t>
      </w:r>
      <w:r w:rsidRPr="001965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font,</w:t>
      </w:r>
      <w:r w:rsidRPr="0019659F">
        <w:rPr>
          <w:rFonts w:ascii="Times New Roman" w:hAnsi="Times New Roman" w:cs="Times New Roman"/>
        </w:rPr>
        <w:t xml:space="preserve"> tučné, zarovnání na střed</w:t>
      </w:r>
      <w:r>
        <w:rPr>
          <w:rFonts w:ascii="Times New Roman" w:hAnsi="Times New Roman" w:cs="Times New Roman"/>
        </w:rPr>
        <w:t>, mezera za odstavcem 18bodů</w:t>
      </w:r>
    </w:p>
    <w:p w14:paraId="7D6ECA44" w14:textId="77777777" w:rsidR="00195C31" w:rsidRDefault="00195C31" w:rsidP="00195C31">
      <w:pPr>
        <w:pStyle w:val="Textkomente"/>
      </w:pPr>
      <w:r w:rsidRPr="0054050B">
        <w:rPr>
          <w:rFonts w:ascii="Times New Roman" w:hAnsi="Times New Roman" w:cs="Times New Roman"/>
          <w:b/>
        </w:rPr>
        <w:t>Délka nejlépe na jeden řádek</w:t>
      </w:r>
    </w:p>
  </w:comment>
  <w:comment w:id="3" w:author="Bystřický Radek" w:date="2011-07-14T09:41:00Z" w:initials="BR">
    <w:p w14:paraId="1E527E3A" w14:textId="77777777" w:rsidR="0019659F" w:rsidRDefault="0019659F">
      <w:pPr>
        <w:pStyle w:val="Textkomente"/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Pr="0019659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ew </w:t>
      </w:r>
      <w:r w:rsidRPr="001965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Pr="00FD4E40">
        <w:rPr>
          <w:rFonts w:ascii="Times New Roman" w:hAnsi="Times New Roman" w:cs="Times New Roman"/>
          <w:szCs w:val="32"/>
        </w:rPr>
        <w:t xml:space="preserve"> </w:t>
      </w:r>
      <w:r>
        <w:rPr>
          <w:rFonts w:ascii="Times New Roman" w:hAnsi="Times New Roman" w:cs="Times New Roman"/>
          <w:szCs w:val="32"/>
        </w:rPr>
        <w:t>font,</w:t>
      </w:r>
      <w:r w:rsidRPr="00FD4E40">
        <w:rPr>
          <w:rFonts w:ascii="Times New Roman" w:hAnsi="Times New Roman" w:cs="Times New Roman"/>
          <w:szCs w:val="32"/>
        </w:rPr>
        <w:t xml:space="preserve"> </w:t>
      </w:r>
      <w:r>
        <w:rPr>
          <w:rFonts w:ascii="Times New Roman" w:hAnsi="Times New Roman" w:cs="Times New Roman"/>
          <w:szCs w:val="32"/>
        </w:rPr>
        <w:t>kurzíva</w:t>
      </w:r>
    </w:p>
  </w:comment>
  <w:comment w:id="4" w:author="Bystřický Radek" w:date="2011-07-14T10:34:00Z" w:initials="BR">
    <w:p w14:paraId="5DC143B8" w14:textId="77777777" w:rsidR="006E0252" w:rsidRDefault="006E0252" w:rsidP="006E0252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Pr="0019659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ew </w:t>
      </w:r>
      <w:r w:rsidRPr="001965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Pr="00FD4E40">
        <w:rPr>
          <w:rFonts w:ascii="Times New Roman" w:hAnsi="Times New Roman" w:cs="Times New Roman"/>
          <w:szCs w:val="32"/>
        </w:rPr>
        <w:t xml:space="preserve"> </w:t>
      </w:r>
      <w:r>
        <w:rPr>
          <w:rFonts w:ascii="Times New Roman" w:hAnsi="Times New Roman" w:cs="Times New Roman"/>
          <w:szCs w:val="32"/>
        </w:rPr>
        <w:t>font,</w:t>
      </w:r>
      <w:r w:rsidRPr="00FD4E40">
        <w:rPr>
          <w:rFonts w:ascii="Times New Roman" w:hAnsi="Times New Roman" w:cs="Times New Roman"/>
          <w:szCs w:val="32"/>
        </w:rPr>
        <w:t xml:space="preserve"> tučné</w:t>
      </w:r>
    </w:p>
    <w:p w14:paraId="5A4FE314" w14:textId="77777777" w:rsidR="006E0252" w:rsidRDefault="006E0252" w:rsidP="006E0252">
      <w:pPr>
        <w:pStyle w:val="Textkomente"/>
      </w:pPr>
      <w:r>
        <w:rPr>
          <w:rFonts w:ascii="Times New Roman" w:hAnsi="Times New Roman" w:cs="Times New Roman"/>
        </w:rPr>
        <w:t>Od autorů odsadit o jeden řádek, nebo o 18 bodů</w:t>
      </w:r>
    </w:p>
  </w:comment>
  <w:comment w:id="5" w:author="Bystřický Radek" w:date="2011-08-18T14:05:00Z" w:initials="BR">
    <w:p w14:paraId="45C74C0F" w14:textId="77777777" w:rsidR="00195C31" w:rsidRDefault="00195C31">
      <w:pPr>
        <w:pStyle w:val="Textkomente"/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Pr="0019659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ew </w:t>
      </w:r>
      <w:r w:rsidRPr="001965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Pr="00FD4E40">
        <w:rPr>
          <w:rFonts w:ascii="Times New Roman" w:hAnsi="Times New Roman" w:cs="Times New Roman"/>
          <w:szCs w:val="32"/>
        </w:rPr>
        <w:t xml:space="preserve"> </w:t>
      </w:r>
      <w:r>
        <w:rPr>
          <w:rFonts w:ascii="Times New Roman" w:hAnsi="Times New Roman" w:cs="Times New Roman"/>
          <w:szCs w:val="32"/>
        </w:rPr>
        <w:t>font,</w:t>
      </w:r>
      <w:r w:rsidRPr="00FD4E40">
        <w:rPr>
          <w:rFonts w:ascii="Times New Roman" w:hAnsi="Times New Roman" w:cs="Times New Roman"/>
          <w:szCs w:val="32"/>
        </w:rPr>
        <w:t xml:space="preserve"> </w:t>
      </w:r>
      <w:r>
        <w:rPr>
          <w:rFonts w:ascii="Times New Roman" w:hAnsi="Times New Roman" w:cs="Times New Roman"/>
          <w:szCs w:val="32"/>
        </w:rPr>
        <w:t>kurzíva</w:t>
      </w:r>
    </w:p>
  </w:comment>
  <w:comment w:id="7" w:author="Jalovecký Rudolf" w:date="2016-10-03T14:49:00Z" w:initials="JR">
    <w:p w14:paraId="09BDB478" w14:textId="77777777" w:rsidR="00B678CD" w:rsidRDefault="00B678CD">
      <w:pPr>
        <w:pStyle w:val="Textkomente"/>
      </w:pPr>
      <w:r>
        <w:rPr>
          <w:rStyle w:val="Odkaznakoment"/>
        </w:rPr>
        <w:annotationRef/>
      </w:r>
      <w:r>
        <w:t>Prosím nedávejte automatické číslování, očíslujte si kapitoly ručně sami. Dělá nám to pak neplechu při spojování příspěvků</w:t>
      </w:r>
    </w:p>
  </w:comment>
  <w:comment w:id="6" w:author="Bystřický Radek" w:date="2011-07-14T10:59:00Z" w:initials="BR">
    <w:p w14:paraId="4DC10AFA" w14:textId="77777777" w:rsidR="000F2E33" w:rsidRDefault="000F2E33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="001A6F0C" w:rsidRPr="00FD4E40">
        <w:rPr>
          <w:rFonts w:ascii="Times New Roman" w:hAnsi="Times New Roman" w:cs="Times New Roman"/>
          <w:szCs w:val="32"/>
        </w:rPr>
        <w:t>N</w:t>
      </w:r>
      <w:r w:rsidR="001A6F0C">
        <w:rPr>
          <w:rFonts w:ascii="Times New Roman" w:hAnsi="Times New Roman" w:cs="Times New Roman"/>
          <w:szCs w:val="32"/>
        </w:rPr>
        <w:t xml:space="preserve">ew </w:t>
      </w:r>
      <w:r w:rsidR="001A6F0C" w:rsidRPr="00FD4E40">
        <w:rPr>
          <w:rFonts w:ascii="Times New Roman" w:hAnsi="Times New Roman" w:cs="Times New Roman"/>
          <w:szCs w:val="32"/>
        </w:rPr>
        <w:t>R</w:t>
      </w:r>
      <w:r w:rsidR="001A6F0C"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6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 xml:space="preserve">font, </w:t>
      </w:r>
      <w:r w:rsidRPr="00FD4E40">
        <w:rPr>
          <w:rFonts w:ascii="Times New Roman" w:hAnsi="Times New Roman" w:cs="Times New Roman"/>
          <w:szCs w:val="32"/>
        </w:rPr>
        <w:t>tučné</w:t>
      </w:r>
    </w:p>
    <w:p w14:paraId="01CEF92F" w14:textId="77777777" w:rsidR="00335715" w:rsidRDefault="001A6F0C">
      <w:pPr>
        <w:pStyle w:val="Textkomente"/>
      </w:pPr>
      <w:r>
        <w:rPr>
          <w:rFonts w:ascii="Times New Roman" w:hAnsi="Times New Roman" w:cs="Times New Roman"/>
        </w:rPr>
        <w:t>Odsadit o 18 bodů</w:t>
      </w:r>
    </w:p>
  </w:comment>
  <w:comment w:id="8" w:author="Bystřický Radek" w:date="2011-07-14T10:39:00Z" w:initials="BR">
    <w:p w14:paraId="7C3A23D0" w14:textId="77777777" w:rsidR="001A6F0C" w:rsidRDefault="001A6F0C">
      <w:pPr>
        <w:pStyle w:val="Textkomente"/>
      </w:pPr>
      <w:r>
        <w:rPr>
          <w:rStyle w:val="Odkaznakoment"/>
        </w:rPr>
        <w:annotationRef/>
      </w:r>
      <w:r>
        <w:t>Základní písmo</w:t>
      </w:r>
    </w:p>
  </w:comment>
  <w:comment w:id="9" w:author="Bystřický Radek" w:date="2011-07-14T11:00:00Z" w:initials="BR">
    <w:p w14:paraId="5D7CD50E" w14:textId="77777777" w:rsidR="001A6F0C" w:rsidRDefault="000F2E33" w:rsidP="001A6F0C">
      <w:pPr>
        <w:pStyle w:val="Textkomente"/>
        <w:rPr>
          <w:rFonts w:ascii="Times New Roman" w:hAnsi="Times New Roman" w:cs="Times New Roman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="001A6F0C" w:rsidRPr="00FD4E40">
        <w:rPr>
          <w:rFonts w:ascii="Times New Roman" w:hAnsi="Times New Roman" w:cs="Times New Roman"/>
          <w:szCs w:val="32"/>
        </w:rPr>
        <w:t>N</w:t>
      </w:r>
      <w:r w:rsidR="001A6F0C">
        <w:rPr>
          <w:rFonts w:ascii="Times New Roman" w:hAnsi="Times New Roman" w:cs="Times New Roman"/>
          <w:szCs w:val="32"/>
        </w:rPr>
        <w:t xml:space="preserve">ew </w:t>
      </w:r>
      <w:r w:rsidR="001A6F0C" w:rsidRPr="00FD4E40">
        <w:rPr>
          <w:rFonts w:ascii="Times New Roman" w:hAnsi="Times New Roman" w:cs="Times New Roman"/>
          <w:szCs w:val="32"/>
        </w:rPr>
        <w:t>R</w:t>
      </w:r>
      <w:r w:rsidR="001A6F0C"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4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 xml:space="preserve">font, </w:t>
      </w:r>
      <w:r w:rsidRPr="00FD4E40">
        <w:rPr>
          <w:rFonts w:ascii="Times New Roman" w:hAnsi="Times New Roman" w:cs="Times New Roman"/>
          <w:szCs w:val="32"/>
        </w:rPr>
        <w:t>tučné</w:t>
      </w:r>
      <w:r w:rsidR="001A6F0C" w:rsidRPr="001A6F0C">
        <w:rPr>
          <w:rFonts w:ascii="Times New Roman" w:hAnsi="Times New Roman" w:cs="Times New Roman"/>
        </w:rPr>
        <w:t xml:space="preserve"> </w:t>
      </w:r>
    </w:p>
    <w:p w14:paraId="1906599F" w14:textId="77777777" w:rsidR="000F2E33" w:rsidRDefault="001A6F0C">
      <w:pPr>
        <w:pStyle w:val="Textkomente"/>
      </w:pPr>
      <w:r>
        <w:rPr>
          <w:rFonts w:ascii="Times New Roman" w:hAnsi="Times New Roman" w:cs="Times New Roman"/>
        </w:rPr>
        <w:t>Odsadit o 12 bodů</w:t>
      </w:r>
    </w:p>
  </w:comment>
  <w:comment w:id="10" w:author="Bystřický Radek" w:date="2011-07-14T11:01:00Z" w:initials="BR">
    <w:p w14:paraId="23A8F2F1" w14:textId="77777777" w:rsidR="001A6F0C" w:rsidRDefault="000F2E33">
      <w:pPr>
        <w:pStyle w:val="Textkomente"/>
        <w:rPr>
          <w:rFonts w:ascii="Times New Roman" w:hAnsi="Times New Roman" w:cs="Times New Roman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 xml:space="preserve">Times </w:t>
      </w:r>
      <w:r w:rsidR="001A6F0C" w:rsidRPr="00FD4E40">
        <w:rPr>
          <w:rFonts w:ascii="Times New Roman" w:hAnsi="Times New Roman" w:cs="Times New Roman"/>
          <w:szCs w:val="32"/>
        </w:rPr>
        <w:t>N</w:t>
      </w:r>
      <w:r w:rsidR="001A6F0C">
        <w:rPr>
          <w:rFonts w:ascii="Times New Roman" w:hAnsi="Times New Roman" w:cs="Times New Roman"/>
          <w:szCs w:val="32"/>
        </w:rPr>
        <w:t xml:space="preserve">ew </w:t>
      </w:r>
      <w:r w:rsidR="001A6F0C" w:rsidRPr="00FD4E40">
        <w:rPr>
          <w:rFonts w:ascii="Times New Roman" w:hAnsi="Times New Roman" w:cs="Times New Roman"/>
          <w:szCs w:val="32"/>
        </w:rPr>
        <w:t>R</w:t>
      </w:r>
      <w:r w:rsidR="001A6F0C"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="0054050B">
        <w:rPr>
          <w:rFonts w:ascii="Times New Roman" w:hAnsi="Times New Roman" w:cs="Times New Roman"/>
          <w:szCs w:val="32"/>
        </w:rPr>
        <w:t xml:space="preserve"> font, </w:t>
      </w:r>
      <w:r w:rsidRPr="00FD4E40">
        <w:rPr>
          <w:rFonts w:ascii="Times New Roman" w:hAnsi="Times New Roman" w:cs="Times New Roman"/>
          <w:szCs w:val="32"/>
        </w:rPr>
        <w:t>tučné</w:t>
      </w:r>
    </w:p>
    <w:p w14:paraId="237CDAA6" w14:textId="77777777" w:rsidR="000F2E33" w:rsidRDefault="001A6F0C">
      <w:pPr>
        <w:pStyle w:val="Textkomente"/>
      </w:pPr>
      <w:r>
        <w:rPr>
          <w:rFonts w:ascii="Times New Roman" w:hAnsi="Times New Roman" w:cs="Times New Roman"/>
        </w:rPr>
        <w:t>Odsadit o 12 bodů</w:t>
      </w:r>
      <w:r w:rsidR="0017220F">
        <w:rPr>
          <w:rFonts w:ascii="Times New Roman" w:hAnsi="Times New Roman" w:cs="Times New Roman"/>
        </w:rPr>
        <w:t>. Odkaz pište malým písmenem obr. a tab malé tab.</w:t>
      </w:r>
    </w:p>
  </w:comment>
  <w:comment w:id="11" w:author="Bystřický Radek" w:date="2011-07-14T11:14:00Z" w:initials="BR">
    <w:p w14:paraId="07DCD6A5" w14:textId="77777777" w:rsidR="00D15B33" w:rsidRDefault="001A6F0C">
      <w:pPr>
        <w:pStyle w:val="Textkomente"/>
      </w:pPr>
      <w:r>
        <w:rPr>
          <w:rStyle w:val="Odkaznakoment"/>
        </w:rPr>
        <w:annotationRef/>
      </w:r>
      <w:r w:rsidR="00D15B33">
        <w:t>Odsadit o 12 bodů</w:t>
      </w:r>
      <w:r w:rsidR="00D65FFA">
        <w:t>.</w:t>
      </w:r>
    </w:p>
    <w:p w14:paraId="3E231E3B" w14:textId="77777777" w:rsidR="00D65FFA" w:rsidRPr="00230673" w:rsidRDefault="00D65FFA">
      <w:pPr>
        <w:pStyle w:val="Textkomente"/>
        <w:rPr>
          <w:b/>
          <w:color w:val="FF0000"/>
        </w:rPr>
      </w:pPr>
      <w:r>
        <w:t>Zrušit  vlastnosti buňky „pokračování na další stránce“, nedojte tak k odtržení textu popisku od obrázku</w:t>
      </w:r>
      <w:r w:rsidR="0017220F" w:rsidRPr="00230673">
        <w:rPr>
          <w:b/>
          <w:color w:val="FF0000"/>
        </w:rPr>
        <w:t>, tabulka nemá rámeček, zobrazte si obrazit mřížku</w:t>
      </w:r>
    </w:p>
    <w:p w14:paraId="644B904D" w14:textId="77777777" w:rsidR="00D65FFA" w:rsidRPr="00D65FFA" w:rsidRDefault="00B678CD">
      <w:pPr>
        <w:pStyle w:val="Textkomente"/>
        <w:rPr>
          <w:b/>
        </w:rPr>
      </w:pPr>
      <w:r>
        <w:rPr>
          <w:b/>
        </w:rPr>
        <w:t>Ve sborníku budou obrázky šedé na CD budou barevné</w:t>
      </w:r>
    </w:p>
  </w:comment>
  <w:comment w:id="12" w:author="Jalovecký Rudolf" w:date="2016-10-26T18:44:00Z" w:initials="JR">
    <w:p w14:paraId="41EBD621" w14:textId="77777777" w:rsidR="00230673" w:rsidRDefault="00230673">
      <w:pPr>
        <w:pStyle w:val="Textkomente"/>
      </w:pPr>
      <w:r>
        <w:rPr>
          <w:rStyle w:val="Odkaznakoment"/>
        </w:rPr>
        <w:annotationRef/>
      </w:r>
    </w:p>
  </w:comment>
  <w:comment w:id="13" w:author="Jalovecký Rudolf" w:date="2016-10-26T18:44:00Z" w:initials="JR">
    <w:p w14:paraId="0F828902" w14:textId="77777777" w:rsidR="00230673" w:rsidRDefault="00230673">
      <w:pPr>
        <w:pStyle w:val="Textkomente"/>
      </w:pPr>
      <w:r>
        <w:rPr>
          <w:rStyle w:val="Odkaznakoment"/>
        </w:rPr>
        <w:annotationRef/>
      </w:r>
    </w:p>
  </w:comment>
  <w:comment w:id="17" w:author="Bystřický Radek" w:date="2011-07-14T11:01:00Z" w:initials="BR">
    <w:p w14:paraId="1DCEBD1D" w14:textId="77777777" w:rsidR="001A6F0C" w:rsidRDefault="001A6F0C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="0054050B">
        <w:rPr>
          <w:rFonts w:ascii="Times New Roman" w:hAnsi="Times New Roman" w:cs="Times New Roman"/>
          <w:szCs w:val="32"/>
        </w:rPr>
        <w:t xml:space="preserve"> font, </w:t>
      </w:r>
      <w:r w:rsidRPr="00FD4E40">
        <w:rPr>
          <w:rFonts w:ascii="Times New Roman" w:hAnsi="Times New Roman" w:cs="Times New Roman"/>
          <w:szCs w:val="32"/>
        </w:rPr>
        <w:t>tučné</w:t>
      </w:r>
    </w:p>
    <w:p w14:paraId="1F39BB88" w14:textId="77777777" w:rsidR="001A6F0C" w:rsidRDefault="001A6F0C">
      <w:pPr>
        <w:pStyle w:val="Textkomente"/>
      </w:pPr>
      <w:r>
        <w:t>Pokud za tabulkou bezprostředně navazuje text, odsadit o 12 bodů</w:t>
      </w:r>
    </w:p>
  </w:comment>
  <w:comment w:id="18" w:author="Bystřický Radek" w:date="2011-07-14T11:12:00Z" w:initials="BR">
    <w:p w14:paraId="04DC1A84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>Odsadit od textu nahoře</w:t>
      </w:r>
      <w:r w:rsidR="00230673">
        <w:t xml:space="preserve"> o 12 bodů,</w:t>
      </w:r>
      <w:r>
        <w:t xml:space="preserve"> dole o </w:t>
      </w:r>
      <w:r w:rsidR="00230673">
        <w:t xml:space="preserve">6 </w:t>
      </w:r>
      <w:r>
        <w:t>bodů</w:t>
      </w:r>
    </w:p>
    <w:p w14:paraId="0AF1DFB8" w14:textId="77777777" w:rsidR="00C6187B" w:rsidRDefault="00C6187B">
      <w:pPr>
        <w:pStyle w:val="Textkomente"/>
      </w:pPr>
      <w:r>
        <w:t>Zarovnání rovnice doleva.</w:t>
      </w:r>
    </w:p>
    <w:p w14:paraId="7C205E4C" w14:textId="77777777" w:rsidR="00D65FFA" w:rsidRPr="002F66DA" w:rsidRDefault="00D65FFA">
      <w:pPr>
        <w:pStyle w:val="Textkomente"/>
        <w:rPr>
          <w:b/>
        </w:rPr>
      </w:pPr>
      <w:r w:rsidRPr="002F66DA">
        <w:rPr>
          <w:b/>
        </w:rPr>
        <w:t>Pro každou rovnici samostatný řádek v</w:t>
      </w:r>
      <w:r w:rsidR="00230673">
        <w:rPr>
          <w:b/>
        </w:rPr>
        <w:t> </w:t>
      </w:r>
      <w:r w:rsidRPr="002F66DA">
        <w:rPr>
          <w:b/>
        </w:rPr>
        <w:t>tabulce</w:t>
      </w:r>
      <w:r w:rsidR="00230673">
        <w:rPr>
          <w:b/>
        </w:rPr>
        <w:t>.</w:t>
      </w:r>
    </w:p>
    <w:p w14:paraId="00CE7C41" w14:textId="77777777" w:rsidR="0017220F" w:rsidRPr="00230673" w:rsidRDefault="00230673" w:rsidP="0017220F">
      <w:pPr>
        <w:pStyle w:val="Textkomente"/>
        <w:rPr>
          <w:b/>
        </w:rPr>
      </w:pPr>
      <w:r>
        <w:rPr>
          <w:b/>
          <w:color w:val="FF0000"/>
        </w:rPr>
        <w:t>T</w:t>
      </w:r>
      <w:r w:rsidR="0017220F" w:rsidRPr="00230673">
        <w:rPr>
          <w:b/>
          <w:color w:val="FF0000"/>
        </w:rPr>
        <w:t>abulka nemá rámeček, zobrazte si obrazit mřížku</w:t>
      </w:r>
    </w:p>
    <w:p w14:paraId="0C8179CC" w14:textId="77777777" w:rsidR="0017220F" w:rsidRDefault="0017220F">
      <w:pPr>
        <w:pStyle w:val="Textkomente"/>
      </w:pPr>
    </w:p>
  </w:comment>
  <w:comment w:id="20" w:author="Bystřický Radek" w:date="2011-07-14T10:50:00Z" w:initials="BR">
    <w:p w14:paraId="5E2A32B8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>Tabulku odsadit o jeden řádek od textu</w:t>
      </w:r>
    </w:p>
  </w:comment>
  <w:comment w:id="21" w:author="Bystřický Radek" w:date="2011-07-14T11:01:00Z" w:initials="BR">
    <w:p w14:paraId="13E8973F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 xml:space="preserve">Times New Roman, </w:t>
      </w:r>
      <w:r w:rsidR="0054050B">
        <w:t>11 font</w:t>
      </w:r>
    </w:p>
  </w:comment>
  <w:comment w:id="22" w:author="Bystřický Radek" w:date="2011-07-14T11:01:00Z" w:initials="BR">
    <w:p w14:paraId="5CFF1850" w14:textId="77777777" w:rsidR="00D15B33" w:rsidRDefault="00D15B33" w:rsidP="00D15B33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2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 xml:space="preserve">font, </w:t>
      </w:r>
      <w:r w:rsidRPr="00FD4E40">
        <w:rPr>
          <w:rFonts w:ascii="Times New Roman" w:hAnsi="Times New Roman" w:cs="Times New Roman"/>
          <w:szCs w:val="32"/>
        </w:rPr>
        <w:t>tučné</w:t>
      </w:r>
    </w:p>
    <w:p w14:paraId="41549964" w14:textId="77777777" w:rsidR="00D15B33" w:rsidRDefault="0017220F">
      <w:pPr>
        <w:pStyle w:val="Textkomente"/>
      </w:pPr>
      <w:r>
        <w:t>Tabulku vycent</w:t>
      </w:r>
      <w:r w:rsidR="00230673">
        <w:t>r</w:t>
      </w:r>
      <w:r>
        <w:t>ujte.</w:t>
      </w:r>
      <w:r w:rsidR="00230673">
        <w:t xml:space="preserve"> </w:t>
      </w:r>
      <w:r w:rsidR="00D15B33">
        <w:t>Pokud za tabulkou bezprostředně navazuje text, odsadit o 12 bodů</w:t>
      </w:r>
    </w:p>
  </w:comment>
  <w:comment w:id="23" w:author="Bystřický Radek" w:date="2011-07-14T10:53:00Z" w:initials="BR">
    <w:p w14:paraId="658D737B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>Základní písmo</w:t>
      </w:r>
    </w:p>
    <w:p w14:paraId="7E9433EF" w14:textId="77777777" w:rsidR="00D15B33" w:rsidRDefault="00D15B33">
      <w:pPr>
        <w:pStyle w:val="Textkomente"/>
      </w:pPr>
      <w:r>
        <w:t>Pokud po poslední odrážce následuje základní text, odřádkovat</w:t>
      </w:r>
    </w:p>
  </w:comment>
  <w:comment w:id="24" w:author="Bystřický Radek" w:date="2011-07-14T10:53:00Z" w:initials="BR">
    <w:p w14:paraId="16995A81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>Pokud následuje nadpis není třeba odřádkovat</w:t>
      </w:r>
    </w:p>
  </w:comment>
  <w:comment w:id="25" w:author="Bystřický Radek" w:date="2011-07-14T11:01:00Z" w:initials="BR">
    <w:p w14:paraId="1431B1F3" w14:textId="77777777" w:rsidR="00D15B33" w:rsidRDefault="00D15B33">
      <w:pPr>
        <w:pStyle w:val="Textkomente"/>
      </w:pPr>
      <w:r>
        <w:rPr>
          <w:rStyle w:val="Odkaznakoment"/>
        </w:rPr>
        <w:annotationRef/>
      </w:r>
      <w:r>
        <w:t xml:space="preserve">Jedná se o kapitolu první úrovně =&gt; </w:t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6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 xml:space="preserve">font, </w:t>
      </w:r>
      <w:r w:rsidRPr="00FD4E40">
        <w:rPr>
          <w:rFonts w:ascii="Times New Roman" w:hAnsi="Times New Roman" w:cs="Times New Roman"/>
          <w:szCs w:val="32"/>
        </w:rPr>
        <w:t>tučné</w:t>
      </w:r>
      <w:r>
        <w:rPr>
          <w:rFonts w:ascii="Times New Roman" w:hAnsi="Times New Roman" w:cs="Times New Roman"/>
          <w:szCs w:val="32"/>
        </w:rPr>
        <w:t>, o</w:t>
      </w:r>
      <w:r>
        <w:rPr>
          <w:rFonts w:ascii="Times New Roman" w:hAnsi="Times New Roman" w:cs="Times New Roman"/>
        </w:rPr>
        <w:t>dsadit o 18 bodů</w:t>
      </w:r>
    </w:p>
  </w:comment>
  <w:comment w:id="26" w:author="Bystřický Radek" w:date="2011-07-14T11:02:00Z" w:initials="BR">
    <w:p w14:paraId="51847BC3" w14:textId="77777777" w:rsidR="00D15B33" w:rsidRDefault="00D15B33" w:rsidP="00D15B33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6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>font,</w:t>
      </w:r>
      <w:r w:rsidRPr="00FD4E40">
        <w:rPr>
          <w:rFonts w:ascii="Times New Roman" w:hAnsi="Times New Roman" w:cs="Times New Roman"/>
          <w:szCs w:val="32"/>
        </w:rPr>
        <w:t xml:space="preserve"> tučné</w:t>
      </w:r>
    </w:p>
    <w:p w14:paraId="628CC26D" w14:textId="77777777" w:rsidR="00D15B33" w:rsidRDefault="00D15B33">
      <w:pPr>
        <w:pStyle w:val="Textkomente"/>
      </w:pPr>
      <w:r>
        <w:rPr>
          <w:rFonts w:ascii="Times New Roman" w:hAnsi="Times New Roman" w:cs="Times New Roman"/>
        </w:rPr>
        <w:t>Odsadit o 18 bodů, nečíslovat</w:t>
      </w:r>
    </w:p>
  </w:comment>
  <w:comment w:id="27" w:author="Bystřický Radek" w:date="2011-07-14T10:55:00Z" w:initials="BR">
    <w:p w14:paraId="4D0BC097" w14:textId="77777777" w:rsidR="00D15B33" w:rsidRDefault="00D15B33">
      <w:pPr>
        <w:pStyle w:val="Textkomente"/>
      </w:pPr>
      <w:r>
        <w:rPr>
          <w:rStyle w:val="Odkaznakoment"/>
        </w:rPr>
        <w:annotationRef/>
      </w:r>
      <w:r w:rsidR="00BF0017">
        <w:t xml:space="preserve">Bibliografické citace dle normy (lze použít </w:t>
      </w:r>
      <w:hyperlink r:id="rId1" w:history="1">
        <w:r w:rsidR="00BF0017" w:rsidRPr="008F37C4">
          <w:rPr>
            <w:rStyle w:val="Hypertextovodkaz"/>
          </w:rPr>
          <w:t>www.citace.com</w:t>
        </w:r>
      </w:hyperlink>
      <w:r w:rsidR="00BF0017">
        <w:t>)</w:t>
      </w:r>
    </w:p>
    <w:p w14:paraId="56E83766" w14:textId="77777777" w:rsidR="00B678CD" w:rsidRDefault="00B678CD">
      <w:pPr>
        <w:pStyle w:val="Textkomente"/>
      </w:pPr>
      <w:r>
        <w:t>Dodržujte formátování!</w:t>
      </w:r>
      <w:r w:rsidR="006F6ED1">
        <w:t xml:space="preserve"> Řádkování 1.15, </w:t>
      </w:r>
      <w:r w:rsidR="006F6ED1" w:rsidRPr="00230673">
        <w:rPr>
          <w:b/>
          <w:color w:val="FF0000"/>
        </w:rPr>
        <w:t>nepoužívejte automatické číslování, při spojování článků může totiž dojít k přečíslování!</w:t>
      </w:r>
    </w:p>
  </w:comment>
  <w:comment w:id="28" w:author="Bystřický Radek" w:date="2011-07-14T10:55:00Z" w:initials="BR">
    <w:p w14:paraId="25A21607" w14:textId="77777777" w:rsidR="006F6ED1" w:rsidRDefault="006F6ED1" w:rsidP="006F6ED1">
      <w:pPr>
        <w:pStyle w:val="Textkomente"/>
      </w:pPr>
      <w:r>
        <w:rPr>
          <w:rStyle w:val="Odkaznakoment"/>
        </w:rPr>
        <w:annotationRef/>
      </w:r>
      <w:r>
        <w:t xml:space="preserve">Bibliografické citace dle normy (lze použít </w:t>
      </w:r>
      <w:hyperlink r:id="rId2" w:history="1">
        <w:r w:rsidRPr="008F37C4">
          <w:rPr>
            <w:rStyle w:val="Hypertextovodkaz"/>
          </w:rPr>
          <w:t>www.citace.com</w:t>
        </w:r>
      </w:hyperlink>
      <w:r>
        <w:t>)</w:t>
      </w:r>
    </w:p>
    <w:p w14:paraId="5633D971" w14:textId="77777777" w:rsidR="006F6ED1" w:rsidRDefault="006F6ED1" w:rsidP="006F6ED1">
      <w:pPr>
        <w:pStyle w:val="Textkomente"/>
      </w:pPr>
      <w:r>
        <w:t>Dodržujte formátování!</w:t>
      </w:r>
    </w:p>
  </w:comment>
  <w:comment w:id="29" w:author="Bystřický Radek" w:date="2011-07-14T11:02:00Z" w:initials="BR">
    <w:p w14:paraId="1E29A828" w14:textId="77777777" w:rsidR="00BF0017" w:rsidRDefault="00BF0017" w:rsidP="00BF0017">
      <w:pPr>
        <w:pStyle w:val="Textkomente"/>
        <w:rPr>
          <w:rFonts w:ascii="Times New Roman" w:hAnsi="Times New Roman" w:cs="Times New Roman"/>
          <w:szCs w:val="32"/>
        </w:rPr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6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>font,</w:t>
      </w:r>
      <w:r w:rsidRPr="00FD4E40">
        <w:rPr>
          <w:rFonts w:ascii="Times New Roman" w:hAnsi="Times New Roman" w:cs="Times New Roman"/>
          <w:szCs w:val="32"/>
        </w:rPr>
        <w:t xml:space="preserve"> tučné</w:t>
      </w:r>
    </w:p>
    <w:p w14:paraId="3F24D3C8" w14:textId="77777777" w:rsidR="00BF0017" w:rsidRDefault="00BF0017">
      <w:pPr>
        <w:pStyle w:val="Textkomente"/>
      </w:pPr>
      <w:r>
        <w:rPr>
          <w:rFonts w:ascii="Times New Roman" w:hAnsi="Times New Roman" w:cs="Times New Roman"/>
        </w:rPr>
        <w:t>Odsadit o 18 bodů</w:t>
      </w:r>
    </w:p>
  </w:comment>
  <w:comment w:id="30" w:author="Bystřický Radek" w:date="2011-07-14T11:02:00Z" w:initials="BR">
    <w:p w14:paraId="02DD83EA" w14:textId="77777777" w:rsidR="00BF0017" w:rsidRDefault="00BF0017">
      <w:pPr>
        <w:pStyle w:val="Textkomente"/>
      </w:pPr>
      <w:r>
        <w:rPr>
          <w:rStyle w:val="Odkaznakoment"/>
        </w:rPr>
        <w:annotationRef/>
      </w:r>
      <w:r w:rsidRPr="00FD4E40">
        <w:rPr>
          <w:rFonts w:ascii="Times New Roman" w:hAnsi="Times New Roman" w:cs="Times New Roman"/>
          <w:szCs w:val="32"/>
        </w:rPr>
        <w:t>Times N</w:t>
      </w:r>
      <w:r>
        <w:rPr>
          <w:rFonts w:ascii="Times New Roman" w:hAnsi="Times New Roman" w:cs="Times New Roman"/>
          <w:szCs w:val="32"/>
        </w:rPr>
        <w:t xml:space="preserve">ew </w:t>
      </w:r>
      <w:r w:rsidRPr="00FD4E40">
        <w:rPr>
          <w:rFonts w:ascii="Times New Roman" w:hAnsi="Times New Roman" w:cs="Times New Roman"/>
          <w:szCs w:val="32"/>
        </w:rPr>
        <w:t>R</w:t>
      </w:r>
      <w:r>
        <w:rPr>
          <w:rFonts w:ascii="Times New Roman" w:hAnsi="Times New Roman" w:cs="Times New Roman"/>
          <w:szCs w:val="32"/>
        </w:rPr>
        <w:t>oman</w:t>
      </w:r>
      <w:r w:rsidRPr="00FD4E40">
        <w:rPr>
          <w:rFonts w:ascii="Times New Roman" w:hAnsi="Times New Roman" w:cs="Times New Roman"/>
          <w:szCs w:val="32"/>
        </w:rPr>
        <w:t>, 1</w:t>
      </w:r>
      <w:r>
        <w:rPr>
          <w:rFonts w:ascii="Times New Roman" w:hAnsi="Times New Roman" w:cs="Times New Roman"/>
          <w:szCs w:val="32"/>
        </w:rPr>
        <w:t>1</w:t>
      </w:r>
      <w:r w:rsidRPr="00FD4E40">
        <w:rPr>
          <w:rFonts w:ascii="Times New Roman" w:hAnsi="Times New Roman" w:cs="Times New Roman"/>
          <w:szCs w:val="32"/>
        </w:rPr>
        <w:t xml:space="preserve"> </w:t>
      </w:r>
      <w:r w:rsidR="0054050B">
        <w:rPr>
          <w:rFonts w:ascii="Times New Roman" w:hAnsi="Times New Roman" w:cs="Times New Roman"/>
          <w:szCs w:val="32"/>
        </w:rPr>
        <w:t>font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632C204" w15:done="0"/>
  <w15:commentEx w15:paraId="20B443DB" w15:done="0"/>
  <w15:commentEx w15:paraId="7D6ECA44" w15:done="0"/>
  <w15:commentEx w15:paraId="1E527E3A" w15:done="0"/>
  <w15:commentEx w15:paraId="5A4FE314" w15:done="0"/>
  <w15:commentEx w15:paraId="45C74C0F" w15:done="0"/>
  <w15:commentEx w15:paraId="09BDB478" w15:done="0"/>
  <w15:commentEx w15:paraId="01CEF92F" w15:done="0"/>
  <w15:commentEx w15:paraId="7C3A23D0" w15:done="0"/>
  <w15:commentEx w15:paraId="1906599F" w15:done="0"/>
  <w15:commentEx w15:paraId="237CDAA6" w15:done="0"/>
  <w15:commentEx w15:paraId="644B904D" w15:done="0"/>
  <w15:commentEx w15:paraId="41EBD621" w15:paraIdParent="644B904D" w15:done="0"/>
  <w15:commentEx w15:paraId="0F828902" w15:paraIdParent="644B904D" w15:done="0"/>
  <w15:commentEx w15:paraId="1F39BB88" w15:done="0"/>
  <w15:commentEx w15:paraId="0C8179CC" w15:done="0"/>
  <w15:commentEx w15:paraId="5E2A32B8" w15:done="0"/>
  <w15:commentEx w15:paraId="13E8973F" w15:done="0"/>
  <w15:commentEx w15:paraId="41549964" w15:done="0"/>
  <w15:commentEx w15:paraId="7E9433EF" w15:done="0"/>
  <w15:commentEx w15:paraId="16995A81" w15:done="0"/>
  <w15:commentEx w15:paraId="1431B1F3" w15:done="0"/>
  <w15:commentEx w15:paraId="628CC26D" w15:done="0"/>
  <w15:commentEx w15:paraId="56E83766" w15:done="0"/>
  <w15:commentEx w15:paraId="5633D971" w15:done="0"/>
  <w15:commentEx w15:paraId="3F24D3C8" w15:done="0"/>
  <w15:commentEx w15:paraId="02DD83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632C204" w16cid:durableId="10F00FAA"/>
  <w16cid:commentId w16cid:paraId="20B443DB" w16cid:durableId="2C63FEE2"/>
  <w16cid:commentId w16cid:paraId="7D6ECA44" w16cid:durableId="54E71041"/>
  <w16cid:commentId w16cid:paraId="1E527E3A" w16cid:durableId="2C63FEE4"/>
  <w16cid:commentId w16cid:paraId="5A4FE314" w16cid:durableId="2C63FEE3"/>
  <w16cid:commentId w16cid:paraId="45C74C0F" w16cid:durableId="2C63FEE5"/>
  <w16cid:commentId w16cid:paraId="09BDB478" w16cid:durableId="2C63FEE6"/>
  <w16cid:commentId w16cid:paraId="01CEF92F" w16cid:durableId="2C63FEE7"/>
  <w16cid:commentId w16cid:paraId="7C3A23D0" w16cid:durableId="2C63FEE8"/>
  <w16cid:commentId w16cid:paraId="1906599F" w16cid:durableId="2C63FEE9"/>
  <w16cid:commentId w16cid:paraId="237CDAA6" w16cid:durableId="2C63FEEA"/>
  <w16cid:commentId w16cid:paraId="644B904D" w16cid:durableId="28B48D2E"/>
  <w16cid:commentId w16cid:paraId="41EBD621" w16cid:durableId="3198E6C4"/>
  <w16cid:commentId w16cid:paraId="0F828902" w16cid:durableId="51D9CADD"/>
  <w16cid:commentId w16cid:paraId="1F39BB88" w16cid:durableId="2C63FEEB"/>
  <w16cid:commentId w16cid:paraId="0C8179CC" w16cid:durableId="2C63FEEC"/>
  <w16cid:commentId w16cid:paraId="5E2A32B8" w16cid:durableId="2C63FEED"/>
  <w16cid:commentId w16cid:paraId="13E8973F" w16cid:durableId="2C63FEEE"/>
  <w16cid:commentId w16cid:paraId="41549964" w16cid:durableId="2C63FEEF"/>
  <w16cid:commentId w16cid:paraId="7E9433EF" w16cid:durableId="2C63FEF0"/>
  <w16cid:commentId w16cid:paraId="16995A81" w16cid:durableId="2C63FEF1"/>
  <w16cid:commentId w16cid:paraId="1431B1F3" w16cid:durableId="2C63FEF2"/>
  <w16cid:commentId w16cid:paraId="628CC26D" w16cid:durableId="2C63FEF3"/>
  <w16cid:commentId w16cid:paraId="56E83766" w16cid:durableId="2C63FEF4"/>
  <w16cid:commentId w16cid:paraId="5633D971" w16cid:durableId="2C63FEF5"/>
  <w16cid:commentId w16cid:paraId="3F24D3C8" w16cid:durableId="2C63FEF6"/>
  <w16cid:commentId w16cid:paraId="02DD83EA" w16cid:durableId="2C63FEF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A385F" w14:textId="77777777" w:rsidR="00EB3A1C" w:rsidRDefault="00EB3A1C" w:rsidP="0019659F">
      <w:pPr>
        <w:spacing w:after="0" w:line="240" w:lineRule="auto"/>
      </w:pPr>
      <w:r>
        <w:separator/>
      </w:r>
    </w:p>
  </w:endnote>
  <w:endnote w:type="continuationSeparator" w:id="0">
    <w:p w14:paraId="7AEB8CF5" w14:textId="77777777" w:rsidR="00EB3A1C" w:rsidRDefault="00EB3A1C" w:rsidP="0019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D7D8B" w14:textId="77777777" w:rsidR="00A24A4A" w:rsidRDefault="00A24A4A">
    <w:pPr>
      <w:pStyle w:val="Zpat"/>
      <w:jc w:val="center"/>
    </w:pPr>
    <w:r>
      <w:t>-</w:t>
    </w:r>
    <w:sdt>
      <w:sdtPr>
        <w:id w:val="-43066377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E0252">
          <w:rPr>
            <w:noProof/>
          </w:rPr>
          <w:t>1</w:t>
        </w:r>
        <w:r>
          <w:fldChar w:fldCharType="end"/>
        </w:r>
        <w:r>
          <w:t>-</w:t>
        </w:r>
      </w:sdtContent>
    </w:sdt>
  </w:p>
  <w:p w14:paraId="33362739" w14:textId="77777777" w:rsidR="00A24A4A" w:rsidRDefault="00A24A4A" w:rsidP="00A24A4A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E84F5" w14:textId="77777777" w:rsidR="00EB3A1C" w:rsidRDefault="00EB3A1C" w:rsidP="0019659F">
      <w:pPr>
        <w:spacing w:after="0" w:line="240" w:lineRule="auto"/>
      </w:pPr>
      <w:r>
        <w:separator/>
      </w:r>
    </w:p>
  </w:footnote>
  <w:footnote w:type="continuationSeparator" w:id="0">
    <w:p w14:paraId="5756CE36" w14:textId="77777777" w:rsidR="00EB3A1C" w:rsidRDefault="00EB3A1C" w:rsidP="0019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D3154" w14:textId="542297BD" w:rsidR="000218B6" w:rsidRPr="00A24A4A" w:rsidRDefault="00974ACB" w:rsidP="00A24A4A">
    <w:pPr>
      <w:pStyle w:val="Zhlav"/>
      <w:pBdr>
        <w:bottom w:val="single" w:sz="6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2</w:t>
    </w:r>
    <w:r w:rsidR="00A5055F">
      <w:rPr>
        <w:i/>
        <w:sz w:val="20"/>
        <w:szCs w:val="20"/>
      </w:rPr>
      <w:t>4</w:t>
    </w:r>
    <w:r w:rsidR="00A24A4A" w:rsidRPr="004C5A38">
      <w:rPr>
        <w:i/>
        <w:sz w:val="20"/>
        <w:szCs w:val="20"/>
      </w:rPr>
      <w:t xml:space="preserve">. mezinárodní vědecká konference „Měření, diagnostika, spolehlivost palubních soustav letadel“ </w:t>
    </w:r>
    <w:r w:rsidR="00A24A4A" w:rsidRPr="004C5A38">
      <w:rPr>
        <w:i/>
        <w:sz w:val="20"/>
        <w:szCs w:val="20"/>
      </w:rPr>
      <w:tab/>
      <w:t>20</w:t>
    </w:r>
    <w:r>
      <w:rPr>
        <w:i/>
        <w:sz w:val="20"/>
        <w:szCs w:val="20"/>
      </w:rPr>
      <w:t>2</w:t>
    </w:r>
    <w:r w:rsidR="00A5055F">
      <w:rPr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41153"/>
    <w:multiLevelType w:val="hybridMultilevel"/>
    <w:tmpl w:val="98CC34F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684FFC"/>
    <w:multiLevelType w:val="hybridMultilevel"/>
    <w:tmpl w:val="60A2B42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281202D"/>
    <w:multiLevelType w:val="hybridMultilevel"/>
    <w:tmpl w:val="33A0D51C"/>
    <w:lvl w:ilvl="0" w:tplc="016E1918">
      <w:start w:val="1"/>
      <w:numFmt w:val="lowerLetter"/>
      <w:lvlText w:val="%1)"/>
      <w:lvlJc w:val="left"/>
      <w:pPr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387660B"/>
    <w:multiLevelType w:val="hybridMultilevel"/>
    <w:tmpl w:val="ECBC9ED6"/>
    <w:lvl w:ilvl="0" w:tplc="0CC2E500">
      <w:start w:val="1"/>
      <w:numFmt w:val="bullet"/>
      <w:lvlText w:val="•"/>
      <w:lvlJc w:val="left"/>
      <w:pPr>
        <w:ind w:left="705" w:hanging="705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2257889">
    <w:abstractNumId w:val="0"/>
  </w:num>
  <w:num w:numId="2" w16cid:durableId="1407461314">
    <w:abstractNumId w:val="3"/>
  </w:num>
  <w:num w:numId="3" w16cid:durableId="1294746606">
    <w:abstractNumId w:val="1"/>
  </w:num>
  <w:num w:numId="4" w16cid:durableId="168705431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ystřický Radek">
    <w15:presenceInfo w15:providerId="AD" w15:userId="S-1-5-21-1411591940-1581450243-18564361-4525"/>
  </w15:person>
  <w15:person w15:author="Jalovecký Rudolf">
    <w15:presenceInfo w15:providerId="AD" w15:userId="S-1-5-21-1411591940-1581450243-18564361-12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55F"/>
    <w:rsid w:val="000205FB"/>
    <w:rsid w:val="000218B6"/>
    <w:rsid w:val="000331A5"/>
    <w:rsid w:val="000643B2"/>
    <w:rsid w:val="000F2E33"/>
    <w:rsid w:val="0017220F"/>
    <w:rsid w:val="00195C31"/>
    <w:rsid w:val="0019659F"/>
    <w:rsid w:val="001A6F0C"/>
    <w:rsid w:val="001C5CF8"/>
    <w:rsid w:val="002256EA"/>
    <w:rsid w:val="00230673"/>
    <w:rsid w:val="002F66DA"/>
    <w:rsid w:val="00335715"/>
    <w:rsid w:val="00360D6D"/>
    <w:rsid w:val="00466FF1"/>
    <w:rsid w:val="0054050B"/>
    <w:rsid w:val="0058475D"/>
    <w:rsid w:val="006151FD"/>
    <w:rsid w:val="006B1798"/>
    <w:rsid w:val="006E0252"/>
    <w:rsid w:val="006F0FF6"/>
    <w:rsid w:val="006F6ED1"/>
    <w:rsid w:val="00813912"/>
    <w:rsid w:val="00820D45"/>
    <w:rsid w:val="008E22FB"/>
    <w:rsid w:val="00974ACB"/>
    <w:rsid w:val="00982814"/>
    <w:rsid w:val="009A2920"/>
    <w:rsid w:val="00A24A4A"/>
    <w:rsid w:val="00A3151E"/>
    <w:rsid w:val="00A5055F"/>
    <w:rsid w:val="00B678CD"/>
    <w:rsid w:val="00B94D7C"/>
    <w:rsid w:val="00BF0017"/>
    <w:rsid w:val="00C17A52"/>
    <w:rsid w:val="00C6187B"/>
    <w:rsid w:val="00D15B33"/>
    <w:rsid w:val="00D44F3F"/>
    <w:rsid w:val="00D45667"/>
    <w:rsid w:val="00D65FFA"/>
    <w:rsid w:val="00D70A5E"/>
    <w:rsid w:val="00DB5351"/>
    <w:rsid w:val="00E13CF3"/>
    <w:rsid w:val="00E9560D"/>
    <w:rsid w:val="00EB3A1C"/>
    <w:rsid w:val="00F618E0"/>
    <w:rsid w:val="00FC7736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A0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aliases w:val="Autor příspěvku - sborník"/>
    <w:basedOn w:val="Normln"/>
    <w:next w:val="Normln"/>
    <w:semiHidden/>
    <w:rsid w:val="00FD4E4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rsid w:val="00FD4E40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9659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6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59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9659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9659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9659F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9659F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9659F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19659F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965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965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965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65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659F"/>
    <w:rPr>
      <w:b/>
      <w:bCs/>
      <w:sz w:val="20"/>
      <w:szCs w:val="20"/>
    </w:rPr>
  </w:style>
  <w:style w:type="paragraph" w:customStyle="1" w:styleId="Titulek-sbornk">
    <w:name w:val="Titulek - sborník"/>
    <w:basedOn w:val="Titulek"/>
    <w:rsid w:val="000205FB"/>
    <w:pPr>
      <w:spacing w:before="120" w:after="1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205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0F2E3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35715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021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18B6"/>
  </w:style>
  <w:style w:type="paragraph" w:styleId="Zpat">
    <w:name w:val="footer"/>
    <w:basedOn w:val="Normln"/>
    <w:link w:val="ZpatChar"/>
    <w:uiPriority w:val="99"/>
    <w:unhideWhenUsed/>
    <w:rsid w:val="00021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1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itace.com" TargetMode="External"/><Relationship Id="rId1" Type="http://schemas.openxmlformats.org/officeDocument/2006/relationships/hyperlink" Target="http://www.citace.com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image" Target="media/image2.w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2.bin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image" Target="media/image1.png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hyperlink" Target="mailto:xxx@xxx.cz" TargetMode="External"/><Relationship Id="rId20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xxx@xxx.cz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BFC280A8A55547A9D3886BE39F9A68" ma:contentTypeVersion="8" ma:contentTypeDescription="Vytvořit nový dokument" ma:contentTypeScope="" ma:versionID="ed39882ad1eb2854fc5a666743f03d72">
  <xsd:schema xmlns:xsd="http://www.w3.org/2001/XMLSchema" xmlns:xs="http://www.w3.org/2001/XMLSchema" xmlns:p="http://schemas.microsoft.com/office/2006/metadata/properties" xmlns:ns1="http://schemas.microsoft.com/sharepoint/v3" xmlns:ns2="dac81ada-a5c0-43cb-afa5-64a9878e4ba4" targetNamespace="http://schemas.microsoft.com/office/2006/metadata/properties" ma:root="true" ma:fieldsID="6d7de8da8a74849b73f37f3f17bdd3dd" ns1:_="" ns2:_="">
    <xsd:import namespace="http://schemas.microsoft.com/sharepoint/v3"/>
    <xsd:import namespace="dac81ada-a5c0-43cb-afa5-64a9878e4ba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Vy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7" nillable="true" ma:displayName="Datum zahájení plánování" ma:internalName="PublishingStartDate">
      <xsd:simpleType>
        <xsd:restriction base="dms:Unknown"/>
      </xsd:simpleType>
    </xsd:element>
    <xsd:element name="PublishingExpirationDate" ma:index="8" nillable="true" ma:displayName="Datum ukončení plánování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c81ada-a5c0-43cb-afa5-64a9878e4ba4" elementFormDefault="qualified">
    <xsd:import namespace="http://schemas.microsoft.com/office/2006/documentManagement/types"/>
    <xsd:import namespace="http://schemas.microsoft.com/office/infopath/2007/PartnerControls"/>
    <xsd:element name="Vyber" ma:index="10" nillable="true" ma:displayName="Vyber" ma:default="0" ma:internalName="Vyber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9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5b80e54c-f650-4555-b073-c28f0a639d38" ContentTypeId="0x01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Vyber xmlns="dac81ada-a5c0-43cb-afa5-64a9878e4ba4">false</Vyber>
  </documentManagement>
</p:properties>
</file>

<file path=customXml/itemProps1.xml><?xml version="1.0" encoding="utf-8"?>
<ds:datastoreItem xmlns:ds="http://schemas.openxmlformats.org/officeDocument/2006/customXml" ds:itemID="{D1894303-2245-4AA1-B266-1EF6854C6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c81ada-a5c0-43cb-afa5-64a9878e4b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D7B8EE-2220-4A82-B9EA-477BDD7D928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953C278-1F1C-4EFD-BFF5-8F6B214F44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D88FE6-43FB-4972-90F8-C2E403D3D8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FFC5D2-FC7A-41CD-A2B9-529FDE3E564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ac81ada-a5c0-43cb-afa5-64a9878e4b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Sablona_MDS_2026.dotx</Template>
  <TotalTime>2</TotalTime>
  <Pages>4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Bystřický Radek</cp:lastModifiedBy>
  <cp:revision>1</cp:revision>
  <dcterms:created xsi:type="dcterms:W3CDTF">2026-07-22T10:25:00Z</dcterms:created>
  <dcterms:modified xsi:type="dcterms:W3CDTF">2026-07-22T10:27:00Z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0x0101001FBFC280A8A55547A9D3886BE39F9A68</vt:lpwstr>
  </property>
  <property fmtid="{D5CDD505-2E9C-101B-9397-08002B2CF9AE}" pid="3" name="Druh dokumentu">
    <vt:lpwstr>Vnitřní norma (mimo rozkazy)</vt:lpwstr>
  </property>
  <property fmtid="{D5CDD505-2E9C-101B-9397-08002B2CF9AE}" pid="4" name="Oblast dokumentu">
    <vt:lpwstr>Studium</vt:lpwstr>
  </property>
</Properties>
</file>